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DA456" w14:textId="77777777" w:rsidR="00E80FA3" w:rsidRPr="00CD5DD4" w:rsidRDefault="00E80FA3" w:rsidP="007F2743">
      <w:pPr>
        <w:spacing w:after="160" w:line="259" w:lineRule="auto"/>
        <w:rPr>
          <w:rFonts w:ascii="세이브더칠드런 Light" w:eastAsia="세이브더칠드런 Light" w:hAnsi="세이브더칠드런 Light"/>
          <w:b/>
          <w:bCs/>
          <w:sz w:val="52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/>
          <w:b/>
          <w:bCs/>
          <w:noProof/>
          <w:sz w:val="52"/>
          <w:szCs w:val="32"/>
          <w:lang w:val="en-US" w:eastAsia="ko-KR"/>
        </w:rPr>
        <w:drawing>
          <wp:anchor distT="0" distB="0" distL="114300" distR="114300" simplePos="0" relativeHeight="251662336" behindDoc="0" locked="0" layoutInCell="1" allowOverlap="1" wp14:anchorId="3C0A2FEA" wp14:editId="4144FB3F">
            <wp:simplePos x="0" y="0"/>
            <wp:positionH relativeFrom="page">
              <wp:posOffset>5523486</wp:posOffset>
            </wp:positionH>
            <wp:positionV relativeFrom="page">
              <wp:align>top</wp:align>
            </wp:positionV>
            <wp:extent cx="2023110" cy="6165850"/>
            <wp:effectExtent l="0" t="0" r="0" b="6350"/>
            <wp:wrapNone/>
            <wp:docPr id="7" name="Picture 7" descr="V:\Design Bridge\3996_Save the Children templates\Assets\red circle 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:\Design Bridge\3996_Save the Children templates\Assets\red circle to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616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DC4B42" w14:textId="77777777" w:rsidR="00150312" w:rsidRDefault="00683AAC" w:rsidP="00007F33">
      <w:pPr>
        <w:pStyle w:val="af0"/>
        <w:jc w:val="center"/>
        <w:rPr>
          <w:rFonts w:ascii="세이브더칠드런 Bold" w:eastAsia="세이브더칠드런 Bold" w:hAnsi="세이브더칠드런 Bold"/>
          <w:b/>
          <w:sz w:val="80"/>
          <w:szCs w:val="80"/>
        </w:rPr>
      </w:pPr>
      <w:proofErr w:type="spellStart"/>
      <w:r w:rsidRPr="00CD5DD4">
        <w:rPr>
          <w:rFonts w:ascii="세이브더칠드런 Bold" w:eastAsia="세이브더칠드런 Bold" w:hAnsi="세이브더칠드런 Bold" w:hint="eastAsia"/>
          <w:b/>
          <w:sz w:val="80"/>
          <w:szCs w:val="80"/>
        </w:rPr>
        <w:t>세</w:t>
      </w:r>
      <w:bookmarkStart w:id="0" w:name="_GoBack"/>
      <w:bookmarkEnd w:id="0"/>
      <w:r w:rsidRPr="00CD5DD4">
        <w:rPr>
          <w:rFonts w:ascii="세이브더칠드런 Bold" w:eastAsia="세이브더칠드런 Bold" w:hAnsi="세이브더칠드런 Bold" w:hint="eastAsia"/>
          <w:b/>
          <w:sz w:val="80"/>
          <w:szCs w:val="80"/>
        </w:rPr>
        <w:t>이브더칠드런</w:t>
      </w:r>
      <w:proofErr w:type="spellEnd"/>
      <w:r w:rsidR="00150312">
        <w:rPr>
          <w:rFonts w:ascii="세이브더칠드런 Bold" w:eastAsia="세이브더칠드런 Bold" w:hAnsi="세이브더칠드런 Bold" w:hint="eastAsia"/>
          <w:b/>
          <w:sz w:val="80"/>
          <w:szCs w:val="80"/>
        </w:rPr>
        <w:t xml:space="preserve"> </w:t>
      </w:r>
    </w:p>
    <w:p w14:paraId="2DCB40D1" w14:textId="1B96DE56" w:rsidR="00683AAC" w:rsidRPr="00CD5DD4" w:rsidRDefault="00150312" w:rsidP="00007F33">
      <w:pPr>
        <w:pStyle w:val="af0"/>
        <w:jc w:val="center"/>
        <w:rPr>
          <w:rFonts w:ascii="세이브더칠드런 Bold" w:eastAsia="세이브더칠드런 Bold" w:hAnsi="세이브더칠드런 Bold"/>
          <w:b/>
          <w:sz w:val="80"/>
          <w:szCs w:val="80"/>
        </w:rPr>
      </w:pPr>
      <w:r>
        <w:rPr>
          <w:rFonts w:ascii="세이브더칠드런 Bold" w:eastAsia="세이브더칠드런 Bold" w:hAnsi="세이브더칠드런 Bold" w:hint="eastAsia"/>
          <w:b/>
          <w:sz w:val="80"/>
          <w:szCs w:val="80"/>
        </w:rPr>
        <w:t>학교놀이환경개선</w:t>
      </w:r>
    </w:p>
    <w:p w14:paraId="5ABE777F" w14:textId="77777777" w:rsidR="00007F33" w:rsidRPr="00CD5DD4" w:rsidRDefault="00007F33" w:rsidP="00007F33">
      <w:pPr>
        <w:spacing w:after="160" w:line="259" w:lineRule="auto"/>
        <w:jc w:val="center"/>
        <w:rPr>
          <w:rFonts w:ascii="세이브더칠드런 Bold" w:eastAsia="세이브더칠드런 Bold" w:hAnsi="세이브더칠드런 Bold"/>
          <w:b/>
          <w:bCs/>
          <w:sz w:val="52"/>
          <w:szCs w:val="32"/>
          <w:lang w:val="en-US" w:eastAsia="ko-KR"/>
        </w:rPr>
      </w:pPr>
    </w:p>
    <w:p w14:paraId="3A12F278" w14:textId="508BEBBD" w:rsidR="00007F33" w:rsidRPr="00CD5DD4" w:rsidRDefault="001D3E70" w:rsidP="00007F33">
      <w:pPr>
        <w:spacing w:after="160" w:line="259" w:lineRule="auto"/>
        <w:jc w:val="center"/>
        <w:rPr>
          <w:rFonts w:ascii="세이브더칠드런 Bold" w:eastAsia="세이브더칠드런 Bold" w:hAnsi="세이브더칠드런 Bold"/>
          <w:b/>
          <w:bCs/>
          <w:sz w:val="52"/>
          <w:szCs w:val="32"/>
          <w:lang w:val="en-US" w:eastAsia="ko-KR"/>
        </w:rPr>
      </w:pPr>
      <w:r w:rsidRPr="00CD5DD4">
        <w:rPr>
          <w:rFonts w:ascii="세이브더칠드런 Bold" w:eastAsia="세이브더칠드런 Bold" w:hAnsi="세이브더칠드런 Bold" w:hint="eastAsia"/>
          <w:b/>
          <w:bCs/>
          <w:sz w:val="52"/>
          <w:szCs w:val="32"/>
          <w:lang w:val="en-US" w:eastAsia="ko-KR"/>
        </w:rPr>
        <w:t>202</w:t>
      </w:r>
      <w:r w:rsidR="007C38E5">
        <w:rPr>
          <w:rFonts w:ascii="세이브더칠드런 Bold" w:eastAsia="세이브더칠드런 Bold" w:hAnsi="세이브더칠드런 Bold"/>
          <w:b/>
          <w:bCs/>
          <w:sz w:val="52"/>
          <w:szCs w:val="32"/>
          <w:lang w:val="en-US" w:eastAsia="ko-KR"/>
        </w:rPr>
        <w:t>3</w:t>
      </w:r>
      <w:r w:rsidR="00E80FA3" w:rsidRPr="00CD5DD4">
        <w:rPr>
          <w:rFonts w:ascii="세이브더칠드런 Bold" w:eastAsia="세이브더칠드런 Bold" w:hAnsi="세이브더칠드런 Bold" w:hint="eastAsia"/>
          <w:b/>
          <w:bCs/>
          <w:sz w:val="52"/>
          <w:szCs w:val="32"/>
          <w:lang w:val="en-US" w:eastAsia="ko-KR"/>
        </w:rPr>
        <w:t xml:space="preserve">년 사업 </w:t>
      </w:r>
      <w:r w:rsidR="00AB08A1" w:rsidRPr="00CD5DD4">
        <w:rPr>
          <w:rFonts w:ascii="세이브더칠드런 Bold" w:eastAsia="세이브더칠드런 Bold" w:hAnsi="세이브더칠드런 Bold" w:hint="eastAsia"/>
          <w:b/>
          <w:bCs/>
          <w:sz w:val="52"/>
          <w:szCs w:val="32"/>
          <w:lang w:val="en-US" w:eastAsia="ko-KR"/>
        </w:rPr>
        <w:t xml:space="preserve">참여 </w:t>
      </w:r>
      <w:r w:rsidR="007F2743" w:rsidRPr="00CD5DD4">
        <w:rPr>
          <w:rFonts w:ascii="세이브더칠드런 Bold" w:eastAsia="세이브더칠드런 Bold" w:hAnsi="세이브더칠드런 Bold" w:hint="eastAsia"/>
          <w:b/>
          <w:bCs/>
          <w:sz w:val="52"/>
          <w:szCs w:val="32"/>
          <w:lang w:val="en-US" w:eastAsia="ko-KR"/>
        </w:rPr>
        <w:t>학교</w:t>
      </w:r>
      <w:r w:rsidR="00007F33" w:rsidRPr="00CD5DD4">
        <w:rPr>
          <w:rFonts w:ascii="세이브더칠드런 Bold" w:eastAsia="세이브더칠드런 Bold" w:hAnsi="세이브더칠드런 Bold" w:hint="eastAsia"/>
          <w:b/>
          <w:bCs/>
          <w:sz w:val="52"/>
          <w:szCs w:val="32"/>
          <w:lang w:val="en-US" w:eastAsia="ko-KR"/>
        </w:rPr>
        <w:t xml:space="preserve"> </w:t>
      </w:r>
    </w:p>
    <w:p w14:paraId="7434A88D" w14:textId="03ECB1E0" w:rsidR="00E80FA3" w:rsidRPr="00CD5DD4" w:rsidRDefault="00E80FA3" w:rsidP="00007F33">
      <w:pPr>
        <w:spacing w:after="160" w:line="259" w:lineRule="auto"/>
        <w:jc w:val="center"/>
        <w:rPr>
          <w:rFonts w:ascii="세이브더칠드런 Bold" w:eastAsia="세이브더칠드런 Bold" w:hAnsi="세이브더칠드런 Bold"/>
          <w:b/>
          <w:bCs/>
          <w:sz w:val="52"/>
          <w:szCs w:val="32"/>
          <w:lang w:val="en-US" w:eastAsia="ko-KR"/>
        </w:rPr>
      </w:pPr>
      <w:r w:rsidRPr="00CD5DD4">
        <w:rPr>
          <w:rFonts w:ascii="세이브더칠드런 Bold" w:eastAsia="세이브더칠드런 Bold" w:hAnsi="세이브더칠드런 Bold" w:hint="eastAsia"/>
          <w:b/>
          <w:bCs/>
          <w:sz w:val="52"/>
          <w:szCs w:val="32"/>
          <w:lang w:val="en-US" w:eastAsia="ko-KR"/>
        </w:rPr>
        <w:t>공개 모집 계</w:t>
      </w:r>
      <w:r w:rsidR="00FD65BC" w:rsidRPr="00CD5DD4">
        <w:rPr>
          <w:rFonts w:ascii="세이브더칠드런 Bold" w:eastAsia="세이브더칠드런 Bold" w:hAnsi="세이브더칠드런 Bold" w:hint="eastAsia"/>
          <w:b/>
          <w:bCs/>
          <w:sz w:val="52"/>
          <w:szCs w:val="32"/>
          <w:lang w:val="en-US" w:eastAsia="ko-KR"/>
        </w:rPr>
        <w:t>획</w:t>
      </w:r>
    </w:p>
    <w:p w14:paraId="2333242F" w14:textId="196EE257" w:rsidR="00E80FA3" w:rsidRPr="00B4776C" w:rsidRDefault="00E80FA3" w:rsidP="00FA66D3">
      <w:pPr>
        <w:spacing w:after="160" w:line="259" w:lineRule="auto"/>
        <w:jc w:val="center"/>
        <w:rPr>
          <w:rFonts w:ascii="세이브더칠드런 Bold" w:eastAsia="세이브더칠드런 Bold" w:hAnsi="세이브더칠드런 Bold"/>
          <w:b/>
          <w:bCs/>
          <w:sz w:val="52"/>
          <w:szCs w:val="32"/>
          <w:lang w:val="en-US" w:eastAsia="ko-KR"/>
        </w:rPr>
      </w:pPr>
    </w:p>
    <w:p w14:paraId="4DEDE791" w14:textId="77777777" w:rsidR="00683AAC" w:rsidRPr="00CD5DD4" w:rsidRDefault="00683AAC" w:rsidP="00FA66D3">
      <w:pPr>
        <w:spacing w:after="160" w:line="259" w:lineRule="auto"/>
        <w:jc w:val="center"/>
        <w:rPr>
          <w:rFonts w:ascii="세이브더칠드런 Bold" w:eastAsia="세이브더칠드런 Bold" w:hAnsi="세이브더칠드런 Bold"/>
          <w:b/>
          <w:bCs/>
          <w:sz w:val="52"/>
          <w:szCs w:val="32"/>
          <w:lang w:val="en-US" w:eastAsia="ko-KR"/>
        </w:rPr>
      </w:pPr>
    </w:p>
    <w:p w14:paraId="469B83BC" w14:textId="77777777" w:rsidR="007F2743" w:rsidRPr="00CD5DD4" w:rsidRDefault="007F2743" w:rsidP="00E80FA3">
      <w:pPr>
        <w:spacing w:after="160" w:line="259" w:lineRule="auto"/>
        <w:rPr>
          <w:rFonts w:ascii="세이브더칠드런 Bold" w:eastAsia="세이브더칠드런 Bold" w:hAnsi="세이브더칠드런 Bold"/>
          <w:b/>
          <w:bCs/>
          <w:sz w:val="52"/>
          <w:szCs w:val="32"/>
          <w:lang w:val="en-US" w:eastAsia="ko-KR"/>
        </w:rPr>
      </w:pPr>
    </w:p>
    <w:p w14:paraId="4A140AFD" w14:textId="13642FF4" w:rsidR="007F2743" w:rsidRPr="00CD5DD4" w:rsidRDefault="00E80FA3" w:rsidP="00007F33">
      <w:pPr>
        <w:spacing w:after="160" w:line="259" w:lineRule="auto"/>
        <w:rPr>
          <w:rFonts w:ascii="세이브더칠드런 Bold" w:eastAsia="세이브더칠드런 Bold" w:hAnsi="세이브더칠드런 Bold"/>
          <w:b/>
          <w:bCs/>
          <w:sz w:val="52"/>
          <w:szCs w:val="32"/>
          <w:lang w:val="en-US" w:eastAsia="ko-KR"/>
        </w:rPr>
      </w:pPr>
      <w:r w:rsidRPr="00CD5DD4">
        <w:rPr>
          <w:rFonts w:ascii="세이브더칠드런 Bold" w:eastAsia="세이브더칠드런 Bold" w:hAnsi="세이브더칠드런 Bold"/>
          <w:b/>
          <w:bCs/>
          <w:noProof/>
          <w:sz w:val="52"/>
          <w:szCs w:val="32"/>
          <w:lang w:val="en-US" w:eastAsia="ko-KR"/>
        </w:rPr>
        <w:drawing>
          <wp:anchor distT="0" distB="0" distL="114300" distR="114300" simplePos="0" relativeHeight="251661312" behindDoc="1" locked="0" layoutInCell="1" allowOverlap="1" wp14:anchorId="538A2DEA" wp14:editId="77105288">
            <wp:simplePos x="0" y="0"/>
            <wp:positionH relativeFrom="page">
              <wp:posOffset>0</wp:posOffset>
            </wp:positionH>
            <wp:positionV relativeFrom="page">
              <wp:posOffset>6172200</wp:posOffset>
            </wp:positionV>
            <wp:extent cx="5914390" cy="1907540"/>
            <wp:effectExtent l="0" t="0" r="0" b="0"/>
            <wp:wrapNone/>
            <wp:docPr id="5" name="Picture 5" descr="V:\Design Bridge\3996_Save the Children templates\Assets\red circle bott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Design Bridge\3996_Save the Children templates\Assets\red circle botto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8AED4F" w14:textId="77777777" w:rsidR="00683AAC" w:rsidRPr="00CD5DD4" w:rsidRDefault="00683AAC" w:rsidP="00007F33">
      <w:pPr>
        <w:pStyle w:val="af0"/>
        <w:spacing w:line="276" w:lineRule="auto"/>
        <w:jc w:val="center"/>
        <w:rPr>
          <w:rFonts w:ascii="세이브더칠드런 Bold" w:eastAsia="세이브더칠드런 Bold" w:hAnsi="세이브더칠드런 Bold"/>
          <w:sz w:val="40"/>
        </w:rPr>
      </w:pPr>
    </w:p>
    <w:p w14:paraId="46C9AE6D" w14:textId="21809204" w:rsidR="00137F5B" w:rsidRPr="00CD5DD4" w:rsidRDefault="000A461F" w:rsidP="00007F33">
      <w:pPr>
        <w:pStyle w:val="af0"/>
        <w:spacing w:line="276" w:lineRule="auto"/>
        <w:jc w:val="center"/>
        <w:rPr>
          <w:rFonts w:ascii="세이브더칠드런 Bold" w:eastAsia="세이브더칠드런 Bold" w:hAnsi="세이브더칠드런 Bold"/>
          <w:sz w:val="40"/>
        </w:rPr>
      </w:pPr>
      <w:r w:rsidRPr="00CD5DD4">
        <w:rPr>
          <w:rFonts w:ascii="세이브더칠드런 Bold" w:eastAsia="세이브더칠드런 Bold" w:hAnsi="세이브더칠드런 Bold" w:hint="eastAsia"/>
          <w:sz w:val="40"/>
        </w:rPr>
        <w:t>202</w:t>
      </w:r>
      <w:r w:rsidR="002864B2">
        <w:rPr>
          <w:rFonts w:ascii="세이브더칠드런 Bold" w:eastAsia="세이브더칠드런 Bold" w:hAnsi="세이브더칠드런 Bold"/>
          <w:sz w:val="40"/>
        </w:rPr>
        <w:t>2</w:t>
      </w:r>
      <w:r w:rsidRPr="00CD5DD4">
        <w:rPr>
          <w:rFonts w:ascii="세이브더칠드런 Bold" w:eastAsia="세이브더칠드런 Bold" w:hAnsi="세이브더칠드런 Bold" w:hint="eastAsia"/>
          <w:sz w:val="40"/>
        </w:rPr>
        <w:t>.</w:t>
      </w:r>
      <w:r w:rsidR="00381379" w:rsidRPr="00CD5DD4">
        <w:rPr>
          <w:rFonts w:ascii="세이브더칠드런 Bold" w:eastAsia="세이브더칠드런 Bold" w:hAnsi="세이브더칠드런 Bold"/>
          <w:sz w:val="40"/>
        </w:rPr>
        <w:t xml:space="preserve"> </w:t>
      </w:r>
      <w:r w:rsidR="002864B2">
        <w:rPr>
          <w:rFonts w:ascii="세이브더칠드런 Bold" w:eastAsia="세이브더칠드런 Bold" w:hAnsi="세이브더칠드런 Bold"/>
          <w:sz w:val="40"/>
        </w:rPr>
        <w:t>12</w:t>
      </w:r>
    </w:p>
    <w:p w14:paraId="785E77FC" w14:textId="77777777" w:rsidR="007C38E5" w:rsidRDefault="007C38E5" w:rsidP="00FA66D3">
      <w:pPr>
        <w:spacing w:after="160" w:line="259" w:lineRule="auto"/>
        <w:jc w:val="center"/>
        <w:rPr>
          <w:rFonts w:ascii="세이브더칠드런 Light" w:eastAsia="세이브더칠드런 Light" w:hAnsi="세이브더칠드런 Light"/>
          <w:b/>
          <w:bCs/>
          <w:sz w:val="52"/>
          <w:szCs w:val="32"/>
          <w:lang w:val="en-US" w:eastAsia="ko-KR"/>
        </w:rPr>
      </w:pPr>
    </w:p>
    <w:p w14:paraId="15E5E6D6" w14:textId="22DFA234" w:rsidR="00FA66D3" w:rsidRPr="00CD5DD4" w:rsidRDefault="00FA66D3" w:rsidP="00FA66D3">
      <w:pPr>
        <w:spacing w:after="160" w:line="259" w:lineRule="auto"/>
        <w:jc w:val="center"/>
        <w:rPr>
          <w:rFonts w:ascii="세이브더칠드런 Light" w:eastAsia="세이브더칠드런 Light" w:hAnsi="세이브더칠드런 Light"/>
          <w:sz w:val="52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bCs/>
          <w:sz w:val="52"/>
          <w:szCs w:val="32"/>
          <w:lang w:val="en-US" w:eastAsia="ko-KR"/>
        </w:rPr>
        <w:lastRenderedPageBreak/>
        <w:t>목</w:t>
      </w:r>
      <w:r w:rsidR="00E80FA3" w:rsidRPr="00CD5DD4">
        <w:rPr>
          <w:rFonts w:ascii="세이브더칠드런 Light" w:eastAsia="세이브더칠드런 Light" w:hAnsi="세이브더칠드런 Light" w:hint="eastAsia"/>
          <w:b/>
          <w:bCs/>
          <w:sz w:val="52"/>
          <w:szCs w:val="32"/>
          <w:lang w:val="en-US" w:eastAsia="ko-KR"/>
        </w:rPr>
        <w:t xml:space="preserve">   </w:t>
      </w:r>
      <w:r w:rsidRPr="00CD5DD4">
        <w:rPr>
          <w:rFonts w:ascii="세이브더칠드런 Light" w:eastAsia="세이브더칠드런 Light" w:hAnsi="세이브더칠드런 Light" w:hint="eastAsia"/>
          <w:b/>
          <w:bCs/>
          <w:sz w:val="52"/>
          <w:szCs w:val="32"/>
          <w:lang w:val="en-US" w:eastAsia="ko-KR"/>
        </w:rPr>
        <w:t xml:space="preserve"> 차</w:t>
      </w:r>
    </w:p>
    <w:p w14:paraId="2FD55BFC" w14:textId="77777777" w:rsidR="00FA66D3" w:rsidRPr="00CD5DD4" w:rsidRDefault="00FA66D3" w:rsidP="00FA66D3">
      <w:pPr>
        <w:spacing w:after="160" w:line="259" w:lineRule="auto"/>
        <w:rPr>
          <w:rFonts w:ascii="세이브더칠드런 Light" w:eastAsia="세이브더칠드런 Light" w:hAnsi="세이브더칠드런 Light"/>
          <w:sz w:val="32"/>
          <w:szCs w:val="32"/>
          <w:lang w:val="en-US" w:eastAsia="ko-KR"/>
        </w:rPr>
      </w:pPr>
    </w:p>
    <w:p w14:paraId="77B9A10C" w14:textId="500E4DE4" w:rsidR="00FA66D3" w:rsidRPr="00CD5DD4" w:rsidRDefault="00FA66D3" w:rsidP="007F2743">
      <w:pPr>
        <w:spacing w:after="160"/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</w:pPr>
      <w:proofErr w:type="spellStart"/>
      <w:r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>Ⅰ</w:t>
      </w:r>
      <w:proofErr w:type="spellEnd"/>
      <w:r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 xml:space="preserve">. </w:t>
      </w:r>
      <w:r w:rsidR="007F2743" w:rsidRPr="00CD5DD4"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  <w:t xml:space="preserve">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>세이브더칠드런</w:t>
      </w:r>
      <w:proofErr w:type="spellEnd"/>
      <w:r w:rsidR="0013274C" w:rsidRPr="00CD5DD4"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  <w:t xml:space="preserve"> </w:t>
      </w:r>
      <w:r w:rsidR="0059767E"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>및</w:t>
      </w:r>
      <w:r w:rsidR="00DD1F20"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 xml:space="preserve"> </w:t>
      </w:r>
      <w:r w:rsidR="007F2743" w:rsidRPr="00CD5DD4"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  <w:t>‘</w:t>
      </w:r>
      <w:r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 xml:space="preserve">놀이터를 </w:t>
      </w:r>
      <w:r w:rsidR="007F2743"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>지켜라</w:t>
      </w:r>
      <w:r w:rsidR="007F2743" w:rsidRPr="00CD5DD4"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  <w:t>’</w:t>
      </w:r>
      <w:r w:rsidR="007F2743"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 xml:space="preserve"> 캠페인 소개 </w:t>
      </w:r>
    </w:p>
    <w:p w14:paraId="39E39840" w14:textId="77777777" w:rsidR="007F2743" w:rsidRPr="00CD5DD4" w:rsidRDefault="007F2743" w:rsidP="004F7227">
      <w:pPr>
        <w:spacing w:after="160"/>
        <w:ind w:left="1440"/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</w:pPr>
    </w:p>
    <w:p w14:paraId="6E240760" w14:textId="4BCCA525" w:rsidR="007F2743" w:rsidRPr="00CD5DD4" w:rsidRDefault="00DD1F20" w:rsidP="007F2743">
      <w:pPr>
        <w:spacing w:after="160"/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</w:pPr>
      <w:proofErr w:type="spellStart"/>
      <w:r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>Ⅱ</w:t>
      </w:r>
      <w:proofErr w:type="spellEnd"/>
      <w:r w:rsidR="00FA66D3"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 xml:space="preserve">. </w:t>
      </w:r>
      <w:r w:rsidR="007F2743"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 xml:space="preserve">학교놀이환경개선사업 </w:t>
      </w:r>
      <w:r w:rsidR="007F2743" w:rsidRPr="00CD5DD4"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  <w:t>&lt;</w:t>
      </w:r>
      <w:r w:rsidR="007F2743"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>잘 노는 우리학교 만들기&gt;</w:t>
      </w:r>
      <w:r w:rsidR="007F2743" w:rsidRPr="00CD5DD4"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  <w:t xml:space="preserve"> </w:t>
      </w:r>
    </w:p>
    <w:p w14:paraId="4C7B35AA" w14:textId="0D47A121" w:rsidR="00F04ACA" w:rsidRPr="00CD5DD4" w:rsidRDefault="00396E74" w:rsidP="0065393F">
      <w:pPr>
        <w:numPr>
          <w:ilvl w:val="1"/>
          <w:numId w:val="5"/>
        </w:numPr>
        <w:spacing w:after="160"/>
        <w:rPr>
          <w:rFonts w:ascii="세이브더칠드런 Light" w:eastAsia="세이브더칠드런 Light" w:hAnsi="세이브더칠드런 Light"/>
          <w:sz w:val="28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8"/>
          <w:szCs w:val="32"/>
          <w:lang w:val="en-US" w:eastAsia="ko-KR"/>
        </w:rPr>
        <w:t xml:space="preserve">사업 </w:t>
      </w:r>
      <w:r w:rsidR="00E45829" w:rsidRPr="00CD5DD4">
        <w:rPr>
          <w:rFonts w:ascii="세이브더칠드런 Light" w:eastAsia="세이브더칠드런 Light" w:hAnsi="세이브더칠드런 Light" w:hint="eastAsia"/>
          <w:sz w:val="28"/>
          <w:szCs w:val="32"/>
          <w:lang w:val="en-US" w:eastAsia="ko-KR"/>
        </w:rPr>
        <w:t>추진 배경</w:t>
      </w:r>
    </w:p>
    <w:p w14:paraId="2DC693C6" w14:textId="77777777" w:rsidR="00396E74" w:rsidRPr="00CD5DD4" w:rsidRDefault="00396E74" w:rsidP="0065393F">
      <w:pPr>
        <w:numPr>
          <w:ilvl w:val="1"/>
          <w:numId w:val="5"/>
        </w:numPr>
        <w:spacing w:after="160"/>
        <w:rPr>
          <w:rFonts w:ascii="세이브더칠드런 Light" w:eastAsia="세이브더칠드런 Light" w:hAnsi="세이브더칠드런 Light"/>
          <w:sz w:val="28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8"/>
          <w:szCs w:val="32"/>
          <w:lang w:val="en-US" w:eastAsia="ko-KR"/>
        </w:rPr>
        <w:t>사업 개요</w:t>
      </w:r>
      <w:r w:rsidRPr="00CD5DD4">
        <w:rPr>
          <w:rFonts w:ascii="세이브더칠드런 Light" w:eastAsia="세이브더칠드런 Light" w:hAnsi="세이브더칠드런 Light"/>
          <w:sz w:val="28"/>
          <w:szCs w:val="32"/>
          <w:lang w:val="en-US" w:eastAsia="ko-KR"/>
        </w:rPr>
        <w:t xml:space="preserve"> </w:t>
      </w:r>
    </w:p>
    <w:p w14:paraId="361FE4AD" w14:textId="77777777" w:rsidR="00396E74" w:rsidRPr="00CD5DD4" w:rsidRDefault="00396E74" w:rsidP="0065393F">
      <w:pPr>
        <w:pStyle w:val="aa"/>
        <w:numPr>
          <w:ilvl w:val="2"/>
          <w:numId w:val="5"/>
        </w:numPr>
        <w:spacing w:after="160"/>
        <w:ind w:leftChars="0"/>
        <w:rPr>
          <w:rFonts w:ascii="세이브더칠드런 Light" w:eastAsia="세이브더칠드런 Light" w:hAnsi="세이브더칠드런 Light"/>
          <w:sz w:val="24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4"/>
          <w:szCs w:val="32"/>
          <w:lang w:val="en-US" w:eastAsia="ko-KR"/>
        </w:rPr>
        <w:t>사업 기간</w:t>
      </w:r>
    </w:p>
    <w:p w14:paraId="0094A136" w14:textId="5C079C3D" w:rsidR="00396E74" w:rsidRPr="00CD5DD4" w:rsidRDefault="00396E74" w:rsidP="0065393F">
      <w:pPr>
        <w:pStyle w:val="aa"/>
        <w:numPr>
          <w:ilvl w:val="2"/>
          <w:numId w:val="5"/>
        </w:numPr>
        <w:spacing w:after="160"/>
        <w:ind w:leftChars="0"/>
        <w:rPr>
          <w:rFonts w:ascii="세이브더칠드런 Light" w:eastAsia="세이브더칠드런 Light" w:hAnsi="세이브더칠드런 Light"/>
          <w:sz w:val="24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4"/>
          <w:szCs w:val="32"/>
          <w:lang w:val="en-US" w:eastAsia="ko-KR"/>
        </w:rPr>
        <w:t xml:space="preserve">사업 </w:t>
      </w:r>
      <w:r w:rsidR="00E45829" w:rsidRPr="00CD5DD4">
        <w:rPr>
          <w:rFonts w:ascii="세이브더칠드런 Light" w:eastAsia="세이브더칠드런 Light" w:hAnsi="세이브더칠드런 Light" w:hint="eastAsia"/>
          <w:sz w:val="24"/>
          <w:szCs w:val="32"/>
          <w:lang w:val="en-US" w:eastAsia="ko-KR"/>
        </w:rPr>
        <w:t>목적</w:t>
      </w:r>
    </w:p>
    <w:p w14:paraId="60F9385B" w14:textId="31B97F9A" w:rsidR="00670824" w:rsidRPr="00CD5DD4" w:rsidRDefault="00670824" w:rsidP="0065393F">
      <w:pPr>
        <w:pStyle w:val="aa"/>
        <w:numPr>
          <w:ilvl w:val="2"/>
          <w:numId w:val="5"/>
        </w:numPr>
        <w:spacing w:after="160"/>
        <w:ind w:leftChars="0"/>
        <w:rPr>
          <w:rFonts w:ascii="세이브더칠드런 Light" w:eastAsia="세이브더칠드런 Light" w:hAnsi="세이브더칠드런 Light"/>
          <w:sz w:val="24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4"/>
          <w:szCs w:val="32"/>
          <w:lang w:val="en-US" w:eastAsia="ko-KR"/>
        </w:rPr>
        <w:t xml:space="preserve">사업 </w:t>
      </w:r>
      <w:r w:rsidR="00E45829" w:rsidRPr="00CD5DD4">
        <w:rPr>
          <w:rFonts w:ascii="세이브더칠드런 Light" w:eastAsia="세이브더칠드런 Light" w:hAnsi="세이브더칠드런 Light" w:hint="eastAsia"/>
          <w:sz w:val="24"/>
          <w:szCs w:val="32"/>
          <w:lang w:val="en-US" w:eastAsia="ko-KR"/>
        </w:rPr>
        <w:t>목표</w:t>
      </w:r>
    </w:p>
    <w:p w14:paraId="53F3ED8D" w14:textId="218E3F9A" w:rsidR="00670824" w:rsidRPr="00CD5DD4" w:rsidRDefault="00670824" w:rsidP="0065393F">
      <w:pPr>
        <w:pStyle w:val="aa"/>
        <w:numPr>
          <w:ilvl w:val="2"/>
          <w:numId w:val="5"/>
        </w:numPr>
        <w:spacing w:after="160"/>
        <w:ind w:leftChars="0"/>
        <w:rPr>
          <w:rFonts w:ascii="세이브더칠드런 Light" w:eastAsia="세이브더칠드런 Light" w:hAnsi="세이브더칠드런 Light"/>
          <w:sz w:val="24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4"/>
          <w:szCs w:val="32"/>
          <w:lang w:val="en-US" w:eastAsia="ko-KR"/>
        </w:rPr>
        <w:t xml:space="preserve">사업 </w:t>
      </w:r>
      <w:r w:rsidR="00E45829" w:rsidRPr="00CD5DD4">
        <w:rPr>
          <w:rFonts w:ascii="세이브더칠드런 Light" w:eastAsia="세이브더칠드런 Light" w:hAnsi="세이브더칠드런 Light" w:hint="eastAsia"/>
          <w:sz w:val="24"/>
          <w:szCs w:val="32"/>
          <w:lang w:val="en-US" w:eastAsia="ko-KR"/>
        </w:rPr>
        <w:t>대상(신청 자격)</w:t>
      </w:r>
    </w:p>
    <w:p w14:paraId="4FED0E24" w14:textId="692AC7DE" w:rsidR="0081634A" w:rsidRPr="00CD5DD4" w:rsidRDefault="00396E74" w:rsidP="0065393F">
      <w:pPr>
        <w:pStyle w:val="aa"/>
        <w:numPr>
          <w:ilvl w:val="2"/>
          <w:numId w:val="5"/>
        </w:numPr>
        <w:spacing w:after="160"/>
        <w:ind w:leftChars="0"/>
        <w:rPr>
          <w:rFonts w:ascii="세이브더칠드런 Light" w:eastAsia="세이브더칠드런 Light" w:hAnsi="세이브더칠드런 Light"/>
          <w:sz w:val="24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4"/>
          <w:szCs w:val="32"/>
          <w:lang w:val="en-US" w:eastAsia="ko-KR"/>
        </w:rPr>
        <w:t>사업 내용</w:t>
      </w:r>
    </w:p>
    <w:p w14:paraId="29427015" w14:textId="6A7B0BC9" w:rsidR="00E45829" w:rsidRPr="00CD5DD4" w:rsidRDefault="00E45829" w:rsidP="0065393F">
      <w:pPr>
        <w:pStyle w:val="aa"/>
        <w:numPr>
          <w:ilvl w:val="2"/>
          <w:numId w:val="5"/>
        </w:numPr>
        <w:spacing w:after="160"/>
        <w:ind w:leftChars="0"/>
        <w:rPr>
          <w:rFonts w:ascii="세이브더칠드런 Light" w:eastAsia="세이브더칠드런 Light" w:hAnsi="세이브더칠드런 Light"/>
          <w:sz w:val="24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4"/>
          <w:szCs w:val="32"/>
          <w:lang w:val="en-US" w:eastAsia="ko-KR"/>
        </w:rPr>
        <w:t>사업 규모(예산)</w:t>
      </w:r>
    </w:p>
    <w:p w14:paraId="544465B3" w14:textId="40DDFB43" w:rsidR="00670824" w:rsidRPr="00CD5DD4" w:rsidRDefault="00E45829" w:rsidP="0065393F">
      <w:pPr>
        <w:numPr>
          <w:ilvl w:val="1"/>
          <w:numId w:val="5"/>
        </w:numPr>
        <w:spacing w:after="160"/>
        <w:rPr>
          <w:rFonts w:ascii="세이브더칠드런 Light" w:eastAsia="세이브더칠드런 Light" w:hAnsi="세이브더칠드런 Light"/>
          <w:sz w:val="28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8"/>
          <w:szCs w:val="32"/>
          <w:lang w:val="en-US" w:eastAsia="ko-KR"/>
        </w:rPr>
        <w:t xml:space="preserve">사업 절차 및 기관별 역할 </w:t>
      </w:r>
    </w:p>
    <w:p w14:paraId="12838395" w14:textId="3410DB51" w:rsidR="007F2743" w:rsidRPr="00CD5DD4" w:rsidRDefault="007F2743" w:rsidP="00E45829">
      <w:pPr>
        <w:spacing w:after="160"/>
        <w:ind w:left="1440"/>
        <w:rPr>
          <w:rFonts w:ascii="세이브더칠드런 Light" w:eastAsia="세이브더칠드런 Light" w:hAnsi="세이브더칠드런 Light"/>
          <w:sz w:val="24"/>
          <w:szCs w:val="32"/>
          <w:lang w:val="en-US" w:eastAsia="ko-KR"/>
        </w:rPr>
      </w:pPr>
    </w:p>
    <w:p w14:paraId="7FBD65CA" w14:textId="139386BD" w:rsidR="00FA66D3" w:rsidRPr="00CD5DD4" w:rsidRDefault="00FA66D3" w:rsidP="004F7227">
      <w:pPr>
        <w:spacing w:after="160"/>
        <w:rPr>
          <w:rFonts w:ascii="세이브더칠드런 Light" w:eastAsia="세이브더칠드런 Light" w:hAnsi="세이브더칠드런 Light"/>
          <w:b/>
          <w:sz w:val="28"/>
          <w:szCs w:val="32"/>
          <w:lang w:val="en-US" w:eastAsia="ko-KR"/>
        </w:rPr>
      </w:pPr>
      <w:proofErr w:type="spellStart"/>
      <w:r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>Ⅲ</w:t>
      </w:r>
      <w:proofErr w:type="spellEnd"/>
      <w:r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>.  선정</w:t>
      </w:r>
      <w:r w:rsidR="00E45829" w:rsidRPr="00CD5DD4">
        <w:rPr>
          <w:rFonts w:ascii="세이브더칠드런 Light" w:eastAsia="세이브더칠드런 Light" w:hAnsi="세이브더칠드런 Light" w:hint="eastAsia"/>
          <w:b/>
          <w:sz w:val="28"/>
          <w:szCs w:val="32"/>
          <w:lang w:val="en-US" w:eastAsia="ko-KR"/>
        </w:rPr>
        <w:t xml:space="preserve"> 계획</w:t>
      </w:r>
    </w:p>
    <w:p w14:paraId="1FF6F876" w14:textId="425911FD" w:rsidR="00590A96" w:rsidRPr="00CD5DD4" w:rsidRDefault="00E45829" w:rsidP="0065393F">
      <w:pPr>
        <w:numPr>
          <w:ilvl w:val="1"/>
          <w:numId w:val="6"/>
        </w:numPr>
        <w:spacing w:after="160"/>
        <w:rPr>
          <w:rFonts w:ascii="세이브더칠드런 Light" w:eastAsia="세이브더칠드런 Light" w:hAnsi="세이브더칠드런 Light"/>
          <w:sz w:val="28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8"/>
          <w:szCs w:val="32"/>
          <w:lang w:val="en-US" w:eastAsia="ko-KR"/>
        </w:rPr>
        <w:t>일정 및 신청방법</w:t>
      </w:r>
    </w:p>
    <w:p w14:paraId="6E13DCE4" w14:textId="0C1F22A1" w:rsidR="00E45829" w:rsidRPr="00CD5DD4" w:rsidRDefault="00E45829" w:rsidP="0065393F">
      <w:pPr>
        <w:numPr>
          <w:ilvl w:val="1"/>
          <w:numId w:val="6"/>
        </w:numPr>
        <w:spacing w:after="160"/>
        <w:rPr>
          <w:rFonts w:ascii="세이브더칠드런 Light" w:eastAsia="세이브더칠드런 Light" w:hAnsi="세이브더칠드런 Light"/>
          <w:sz w:val="28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8"/>
          <w:szCs w:val="32"/>
          <w:lang w:val="en-US" w:eastAsia="ko-KR"/>
        </w:rPr>
        <w:t>제출서류</w:t>
      </w:r>
    </w:p>
    <w:p w14:paraId="21802067" w14:textId="4309024F" w:rsidR="00E45829" w:rsidRPr="00CD5DD4" w:rsidRDefault="00E45829" w:rsidP="0065393F">
      <w:pPr>
        <w:numPr>
          <w:ilvl w:val="1"/>
          <w:numId w:val="6"/>
        </w:numPr>
        <w:spacing w:after="160"/>
        <w:rPr>
          <w:rFonts w:ascii="세이브더칠드런 Light" w:eastAsia="세이브더칠드런 Light" w:hAnsi="세이브더칠드런 Light"/>
          <w:sz w:val="28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8"/>
          <w:szCs w:val="32"/>
          <w:lang w:val="en-US" w:eastAsia="ko-KR"/>
        </w:rPr>
        <w:t>담당자 정보</w:t>
      </w:r>
    </w:p>
    <w:p w14:paraId="4BAA6B70" w14:textId="65B325E6" w:rsidR="00E45829" w:rsidRPr="00CD5DD4" w:rsidRDefault="00E45829" w:rsidP="0065393F">
      <w:pPr>
        <w:numPr>
          <w:ilvl w:val="1"/>
          <w:numId w:val="6"/>
        </w:numPr>
        <w:spacing w:after="160"/>
        <w:rPr>
          <w:rFonts w:ascii="세이브더칠드런 Light" w:eastAsia="세이브더칠드런 Light" w:hAnsi="세이브더칠드런 Light"/>
          <w:sz w:val="28"/>
          <w:szCs w:val="3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8"/>
          <w:szCs w:val="32"/>
          <w:lang w:val="en-US" w:eastAsia="ko-KR"/>
        </w:rPr>
        <w:t xml:space="preserve">선정 기준 </w:t>
      </w:r>
    </w:p>
    <w:p w14:paraId="24C1DFB1" w14:textId="56A35685" w:rsidR="00E45829" w:rsidRDefault="00E45829" w:rsidP="00E45829">
      <w:pPr>
        <w:spacing w:after="160"/>
        <w:ind w:left="1440"/>
        <w:rPr>
          <w:rFonts w:ascii="세이브더칠드런 Light" w:eastAsia="세이브더칠드런 Light" w:hAnsi="세이브더칠드런 Light"/>
          <w:sz w:val="24"/>
          <w:szCs w:val="32"/>
          <w:lang w:val="en-US" w:eastAsia="ko-KR"/>
        </w:rPr>
      </w:pPr>
    </w:p>
    <w:p w14:paraId="533B1D3C" w14:textId="77777777" w:rsidR="00CD5DD4" w:rsidRPr="00CD5DD4" w:rsidRDefault="00CD5DD4" w:rsidP="00E45829">
      <w:pPr>
        <w:spacing w:after="160"/>
        <w:ind w:left="1440"/>
        <w:rPr>
          <w:rFonts w:ascii="세이브더칠드런 Light" w:eastAsia="세이브더칠드런 Light" w:hAnsi="세이브더칠드런 Light"/>
          <w:sz w:val="24"/>
          <w:szCs w:val="32"/>
          <w:lang w:val="en-US" w:eastAsia="ko-KR"/>
        </w:rPr>
      </w:pPr>
    </w:p>
    <w:p w14:paraId="699F0175" w14:textId="39345442" w:rsidR="00FA66D3" w:rsidRPr="00CD5DD4" w:rsidRDefault="00E45829" w:rsidP="0065393F">
      <w:pPr>
        <w:pStyle w:val="aa"/>
        <w:numPr>
          <w:ilvl w:val="0"/>
          <w:numId w:val="7"/>
        </w:numPr>
        <w:spacing w:after="160"/>
        <w:ind w:leftChars="0" w:left="426" w:hanging="426"/>
        <w:jc w:val="both"/>
        <w:rPr>
          <w:rFonts w:ascii="세이브더칠드런 Light" w:eastAsia="세이브더칠드런 Light" w:hAnsi="세이브더칠드런 Light"/>
          <w:sz w:val="30"/>
          <w:szCs w:val="30"/>
          <w:lang w:val="en-US" w:eastAsia="ko-KR"/>
        </w:rPr>
      </w:pPr>
      <w:r w:rsidRPr="00CD5DD4">
        <w:rPr>
          <w:rFonts w:ascii="세이브더칠드런 Light" w:eastAsia="세이브더칠드런 Light" w:hAnsi="세이브더칠드런 Light"/>
          <w:b/>
          <w:bCs/>
          <w:sz w:val="30"/>
          <w:szCs w:val="30"/>
          <w:lang w:eastAsia="ko-KR"/>
        </w:rPr>
        <w:lastRenderedPageBreak/>
        <w:t xml:space="preserve"> </w:t>
      </w:r>
      <w:proofErr w:type="spellStart"/>
      <w:r w:rsidR="00DD1F20" w:rsidRPr="00CD5DD4">
        <w:rPr>
          <w:rFonts w:ascii="세이브더칠드런 Light" w:eastAsia="세이브더칠드런 Light" w:hAnsi="세이브더칠드런 Light" w:hint="eastAsia"/>
          <w:b/>
          <w:bCs/>
          <w:sz w:val="30"/>
          <w:szCs w:val="30"/>
          <w:lang w:eastAsia="ko-KR"/>
        </w:rPr>
        <w:t>세</w:t>
      </w:r>
      <w:r w:rsidR="00C379B6" w:rsidRPr="00CD5DD4">
        <w:rPr>
          <w:rFonts w:ascii="세이브더칠드런 Light" w:eastAsia="세이브더칠드런 Light" w:hAnsi="세이브더칠드런 Light" w:hint="eastAsia"/>
          <w:b/>
          <w:bCs/>
          <w:sz w:val="30"/>
          <w:szCs w:val="30"/>
          <w:lang w:eastAsia="ko-KR"/>
        </w:rPr>
        <w:t>이브더칠드런</w:t>
      </w:r>
      <w:proofErr w:type="spellEnd"/>
      <w:r w:rsidR="00DD1F20" w:rsidRPr="00CD5DD4">
        <w:rPr>
          <w:rFonts w:ascii="세이브더칠드런 Light" w:eastAsia="세이브더칠드런 Light" w:hAnsi="세이브더칠드런 Light" w:hint="eastAsia"/>
          <w:b/>
          <w:bCs/>
          <w:sz w:val="30"/>
          <w:szCs w:val="30"/>
          <w:lang w:eastAsia="ko-KR"/>
        </w:rPr>
        <w:t xml:space="preserve"> </w:t>
      </w:r>
      <w:r w:rsidR="0059767E" w:rsidRPr="00CD5DD4">
        <w:rPr>
          <w:rFonts w:ascii="세이브더칠드런 Light" w:eastAsia="세이브더칠드런 Light" w:hAnsi="세이브더칠드런 Light" w:hint="eastAsia"/>
          <w:b/>
          <w:bCs/>
          <w:sz w:val="30"/>
          <w:szCs w:val="30"/>
          <w:lang w:eastAsia="ko-KR"/>
        </w:rPr>
        <w:t>및</w:t>
      </w:r>
      <w:r w:rsidR="00DD1F20" w:rsidRPr="00CD5DD4">
        <w:rPr>
          <w:rFonts w:ascii="세이브더칠드런 Light" w:eastAsia="세이브더칠드런 Light" w:hAnsi="세이브더칠드런 Light"/>
          <w:b/>
          <w:bCs/>
          <w:sz w:val="30"/>
          <w:szCs w:val="30"/>
          <w:lang w:eastAsia="ko-KR"/>
        </w:rPr>
        <w:t xml:space="preserve"> ‘</w:t>
      </w:r>
      <w:r w:rsidR="00DD1F20" w:rsidRPr="00CD5DD4">
        <w:rPr>
          <w:rFonts w:ascii="세이브더칠드런 Light" w:eastAsia="세이브더칠드런 Light" w:hAnsi="세이브더칠드런 Light" w:hint="eastAsia"/>
          <w:b/>
          <w:bCs/>
          <w:sz w:val="30"/>
          <w:szCs w:val="30"/>
          <w:lang w:eastAsia="ko-KR"/>
        </w:rPr>
        <w:t>놀이터를 지켜라</w:t>
      </w:r>
      <w:r w:rsidR="00DD1F20" w:rsidRPr="00CD5DD4">
        <w:rPr>
          <w:rFonts w:ascii="세이브더칠드런 Light" w:eastAsia="세이브더칠드런 Light" w:hAnsi="세이브더칠드런 Light"/>
          <w:b/>
          <w:bCs/>
          <w:sz w:val="30"/>
          <w:szCs w:val="30"/>
          <w:lang w:eastAsia="ko-KR"/>
        </w:rPr>
        <w:t xml:space="preserve">’ </w:t>
      </w:r>
      <w:r w:rsidR="00DD1F20" w:rsidRPr="00CD5DD4">
        <w:rPr>
          <w:rFonts w:ascii="세이브더칠드런 Light" w:eastAsia="세이브더칠드런 Light" w:hAnsi="세이브더칠드런 Light" w:hint="eastAsia"/>
          <w:b/>
          <w:bCs/>
          <w:sz w:val="30"/>
          <w:szCs w:val="30"/>
          <w:lang w:eastAsia="ko-KR"/>
        </w:rPr>
        <w:t xml:space="preserve">소개 </w:t>
      </w:r>
    </w:p>
    <w:p w14:paraId="1CE55298" w14:textId="77777777" w:rsidR="00E83E95" w:rsidRPr="00CD5DD4" w:rsidRDefault="00E83E95" w:rsidP="002D194D">
      <w:pPr>
        <w:spacing w:after="160"/>
        <w:jc w:val="both"/>
        <w:rPr>
          <w:rFonts w:ascii="세이브더칠드런 Light" w:eastAsia="세이브더칠드런 Light" w:hAnsi="세이브더칠드런 Light"/>
          <w:b/>
          <w:bCs/>
          <w:sz w:val="24"/>
          <w:szCs w:val="22"/>
          <w:lang w:val="en-US" w:eastAsia="ko-KR"/>
        </w:rPr>
      </w:pPr>
    </w:p>
    <w:p w14:paraId="1407CE7B" w14:textId="7516B298" w:rsidR="00C379B6" w:rsidRPr="00CD5DD4" w:rsidRDefault="00E83E95" w:rsidP="002D194D">
      <w:pPr>
        <w:spacing w:after="160"/>
        <w:jc w:val="both"/>
        <w:rPr>
          <w:rFonts w:ascii="세이브더칠드런 Light" w:eastAsia="세이브더칠드런 Light" w:hAnsi="세이브더칠드런 Light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bCs/>
          <w:lang w:val="en-US" w:eastAsia="ko-KR"/>
        </w:rPr>
        <w:t>『</w:t>
      </w:r>
      <w:proofErr w:type="spellStart"/>
      <w:r w:rsidR="00C379B6" w:rsidRPr="00CD5DD4">
        <w:rPr>
          <w:rFonts w:ascii="세이브더칠드런 Light" w:eastAsia="세이브더칠드런 Light" w:hAnsi="세이브더칠드런 Light" w:hint="eastAsia"/>
          <w:b/>
          <w:lang w:val="en-US" w:eastAsia="ko-KR"/>
        </w:rPr>
        <w:t>세이브더칠드런</w:t>
      </w:r>
      <w:r w:rsidRPr="00CD5DD4">
        <w:rPr>
          <w:rFonts w:ascii="세이브더칠드런 Light" w:eastAsia="세이브더칠드런 Light" w:hAnsi="세이브더칠드런 Light" w:hint="eastAsia"/>
          <w:b/>
          <w:lang w:val="en-US" w:eastAsia="ko-KR"/>
        </w:rPr>
        <w:t>』</w:t>
      </w:r>
      <w:r w:rsidRPr="00CD5DD4">
        <w:rPr>
          <w:rFonts w:ascii="세이브더칠드런 Light" w:eastAsia="세이브더칠드런 Light" w:hAnsi="세이브더칠드런 Light" w:hint="eastAsia"/>
          <w:lang w:val="en-US" w:eastAsia="ko-KR"/>
        </w:rPr>
        <w:t>은</w:t>
      </w:r>
      <w:proofErr w:type="spellEnd"/>
      <w:r w:rsidR="00C379B6" w:rsidRPr="00CD5DD4">
        <w:rPr>
          <w:rFonts w:ascii="세이브더칠드런 Light" w:eastAsia="세이브더칠드런 Light" w:hAnsi="세이브더칠드런 Light" w:hint="eastAsia"/>
          <w:lang w:val="en-US" w:eastAsia="ko-KR"/>
        </w:rPr>
        <w:t xml:space="preserve">1919년 제1차 세계대전 이후 아동들의 구호와 복지, 그리고 권리 실현을 위해 영국에서 창설되었으며, 지난 한 세기 동안 전 세계에서 빈부, 인종, 국적, 종교, 정치적 이념을 초월하여 모든 아동들의 권리 보장과 실현을 위해 노력해왔습니다. </w:t>
      </w:r>
    </w:p>
    <w:p w14:paraId="0A890A85" w14:textId="2625C601" w:rsidR="00C379B6" w:rsidRPr="00CD5DD4" w:rsidRDefault="00C379B6" w:rsidP="002D194D">
      <w:pPr>
        <w:spacing w:after="160"/>
        <w:jc w:val="both"/>
        <w:rPr>
          <w:rFonts w:ascii="세이브더칠드런 Light" w:eastAsia="세이브더칠드런 Light" w:hAnsi="세이브더칠드런 Light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lang w:val="en-US" w:eastAsia="ko-KR"/>
        </w:rPr>
        <w:t xml:space="preserve">한국에서의 활동은 1953년 한국전쟁 이후 전쟁 고아를 위한 지원으로 시작되었으며, 국내의 아동권리옹호, 아동보호, 보건의료, 아동교육 및 발달지원사업과 국제개발사업, 인도적 지원(긴급구호) 등을 활발하게 수행해오고 있습니다. 자세한 사항은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val="en-US" w:eastAsia="ko-KR"/>
        </w:rPr>
        <w:t>세이브더칠드런</w:t>
      </w:r>
      <w:proofErr w:type="spellEnd"/>
      <w:r w:rsidRPr="00CD5DD4">
        <w:rPr>
          <w:rFonts w:ascii="세이브더칠드런 Light" w:eastAsia="세이브더칠드런 Light" w:hAnsi="세이브더칠드런 Light" w:hint="eastAsia"/>
          <w:lang w:val="en-US" w:eastAsia="ko-KR"/>
        </w:rPr>
        <w:t xml:space="preserve"> 홈페이지</w:t>
      </w:r>
      <w:hyperlink r:id="rId13" w:history="1">
        <w:r w:rsidRPr="00CD5DD4">
          <w:rPr>
            <w:rStyle w:val="a7"/>
            <w:rFonts w:ascii="세이브더칠드런 Light" w:eastAsia="세이브더칠드런 Light" w:hAnsi="세이브더칠드런 Light" w:hint="eastAsia"/>
            <w:lang w:val="en-US" w:eastAsia="ko-KR"/>
          </w:rPr>
          <w:t>(www.sc.or.kr)</w:t>
        </w:r>
      </w:hyperlink>
      <w:r w:rsidRPr="00CD5DD4">
        <w:rPr>
          <w:rFonts w:ascii="세이브더칠드런 Light" w:eastAsia="세이브더칠드런 Light" w:hAnsi="세이브더칠드런 Light" w:hint="eastAsia"/>
          <w:lang w:val="en-US" w:eastAsia="ko-KR"/>
        </w:rPr>
        <w:t>에서 확인하실 수 있습니다.</w:t>
      </w:r>
    </w:p>
    <w:p w14:paraId="0E9247C0" w14:textId="77777777" w:rsidR="00D36789" w:rsidRPr="00CD5DD4" w:rsidRDefault="00D36789" w:rsidP="002D194D">
      <w:pPr>
        <w:spacing w:after="160"/>
        <w:jc w:val="both"/>
        <w:rPr>
          <w:rFonts w:ascii="세이브더칠드런 Light" w:eastAsia="세이브더칠드런 Light" w:hAnsi="세이브더칠드런 Light"/>
          <w:szCs w:val="22"/>
          <w:lang w:val="en-US" w:eastAsia="ko-KR"/>
        </w:rPr>
      </w:pPr>
    </w:p>
    <w:p w14:paraId="46654EE2" w14:textId="27D11A8E" w:rsidR="00175551" w:rsidRPr="00CD5DD4" w:rsidRDefault="00D36789" w:rsidP="00175551">
      <w:pPr>
        <w:spacing w:before="240" w:after="160"/>
        <w:jc w:val="both"/>
        <w:rPr>
          <w:rFonts w:ascii="세이브더칠드런 Light" w:eastAsia="세이브더칠드런 Light" w:hAnsi="세이브더칠드런 Light"/>
          <w:sz w:val="24"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bCs/>
          <w:sz w:val="24"/>
          <w:szCs w:val="22"/>
          <w:lang w:val="en-US" w:eastAsia="ko-KR"/>
        </w:rPr>
        <w:t>『</w:t>
      </w:r>
      <w:r w:rsidR="00175551" w:rsidRPr="00CD5DD4">
        <w:rPr>
          <w:rFonts w:ascii="세이브더칠드런 Light" w:eastAsia="세이브더칠드런 Light" w:hAnsi="세이브더칠드런 Light" w:hint="eastAsia"/>
          <w:b/>
          <w:bCs/>
          <w:sz w:val="24"/>
          <w:szCs w:val="22"/>
          <w:lang w:val="en-US" w:eastAsia="ko-KR"/>
        </w:rPr>
        <w:t>놀이터를 지켜라</w:t>
      </w:r>
      <w:r w:rsidRPr="00CD5DD4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>』</w:t>
      </w:r>
    </w:p>
    <w:tbl>
      <w:tblPr>
        <w:tblStyle w:val="a8"/>
        <w:tblpPr w:leftFromText="142" w:rightFromText="142" w:vertAnchor="text" w:horzAnchor="margin" w:tblpY="185"/>
        <w:tblW w:w="0" w:type="auto"/>
        <w:tblLayout w:type="fixed"/>
        <w:tblLook w:val="04A0" w:firstRow="1" w:lastRow="0" w:firstColumn="1" w:lastColumn="0" w:noHBand="0" w:noVBand="1"/>
      </w:tblPr>
      <w:tblGrid>
        <w:gridCol w:w="4516"/>
      </w:tblGrid>
      <w:tr w:rsidR="00D36789" w:rsidRPr="00CD5DD4" w14:paraId="217E362D" w14:textId="77777777" w:rsidTr="00051731">
        <w:trPr>
          <w:trHeight w:val="3256"/>
        </w:trPr>
        <w:tc>
          <w:tcPr>
            <w:tcW w:w="4516" w:type="dxa"/>
          </w:tcPr>
          <w:p w14:paraId="5E133251" w14:textId="77777777" w:rsidR="00D36789" w:rsidRPr="00CD5DD4" w:rsidRDefault="00D36789" w:rsidP="00D36789">
            <w:pPr>
              <w:spacing w:after="160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noProof/>
                <w:lang w:val="en-US" w:eastAsia="ko-KR"/>
              </w:rPr>
              <w:drawing>
                <wp:inline distT="0" distB="0" distL="0" distR="0" wp14:anchorId="01F133A5" wp14:editId="48135D09">
                  <wp:extent cx="2730351" cy="1978926"/>
                  <wp:effectExtent l="0" t="0" r="0" b="254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5" r="17008" b="5459"/>
                          <a:stretch/>
                        </pic:blipFill>
                        <pic:spPr bwMode="auto">
                          <a:xfrm>
                            <a:off x="0" y="0"/>
                            <a:ext cx="2776147" cy="201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8D8494" w14:textId="21BD93B9" w:rsidR="00175551" w:rsidRPr="00CD5DD4" w:rsidRDefault="00163040" w:rsidP="00175551">
      <w:pPr>
        <w:spacing w:before="240" w:after="160"/>
        <w:jc w:val="both"/>
        <w:rPr>
          <w:rFonts w:ascii="세이브더칠드런 Light" w:eastAsia="세이브더칠드런 Light" w:hAnsi="세이브더칠드런 Light"/>
          <w:szCs w:val="22"/>
          <w:lang w:val="en-US" w:eastAsia="ko-KR"/>
        </w:rPr>
      </w:pPr>
      <w:proofErr w:type="spellStart"/>
      <w:r w:rsidRPr="00CD5DD4">
        <w:rPr>
          <w:rFonts w:ascii="세이브더칠드런 Light" w:eastAsia="세이브더칠드런 Light" w:hAnsi="세이브더칠드런 Light" w:hint="eastAsia"/>
          <w:szCs w:val="22"/>
          <w:lang w:eastAsia="ko-KR"/>
        </w:rPr>
        <w:t>세이브더칠드런의</w:t>
      </w:r>
      <w:proofErr w:type="spellEnd"/>
      <w:r w:rsidRPr="00CD5DD4">
        <w:rPr>
          <w:rFonts w:ascii="세이브더칠드런 Light" w:eastAsia="세이브더칠드런 Light" w:hAnsi="세이브더칠드런 Light" w:hint="eastAsia"/>
          <w:szCs w:val="22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/>
          <w:szCs w:val="22"/>
          <w:lang w:eastAsia="ko-KR"/>
        </w:rPr>
        <w:t>‘</w:t>
      </w:r>
      <w:r w:rsidRPr="00CD5DD4">
        <w:rPr>
          <w:rFonts w:ascii="세이브더칠드런 Light" w:eastAsia="세이브더칠드런 Light" w:hAnsi="세이브더칠드런 Light" w:hint="eastAsia"/>
          <w:szCs w:val="22"/>
          <w:lang w:eastAsia="ko-KR"/>
        </w:rPr>
        <w:t>놀이터를 지켜라</w:t>
      </w:r>
      <w:r w:rsidRPr="00CD5DD4">
        <w:rPr>
          <w:rFonts w:ascii="세이브더칠드런 Light" w:eastAsia="세이브더칠드런 Light" w:hAnsi="세이브더칠드런 Light"/>
          <w:szCs w:val="22"/>
          <w:lang w:eastAsia="ko-KR"/>
        </w:rPr>
        <w:t xml:space="preserve">’ </w:t>
      </w:r>
      <w:r w:rsidRPr="00CD5DD4">
        <w:rPr>
          <w:rFonts w:ascii="세이브더칠드런 Light" w:eastAsia="세이브더칠드런 Light" w:hAnsi="세이브더칠드런 Light" w:hint="eastAsia"/>
          <w:szCs w:val="22"/>
          <w:lang w:eastAsia="ko-KR"/>
        </w:rPr>
        <w:t>캠페인은 놀 시간,</w:t>
      </w:r>
      <w:r w:rsidRPr="00CD5DD4">
        <w:rPr>
          <w:rFonts w:ascii="세이브더칠드런 Light" w:eastAsia="세이브더칠드런 Light" w:hAnsi="세이브더칠드런 Light"/>
          <w:szCs w:val="22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szCs w:val="22"/>
          <w:lang w:eastAsia="ko-KR"/>
        </w:rPr>
        <w:t>친구,</w:t>
      </w:r>
      <w:r w:rsidRPr="00CD5DD4">
        <w:rPr>
          <w:rFonts w:ascii="세이브더칠드런 Light" w:eastAsia="세이브더칠드런 Light" w:hAnsi="세이브더칠드런 Light"/>
          <w:szCs w:val="22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szCs w:val="22"/>
          <w:lang w:eastAsia="ko-KR"/>
        </w:rPr>
        <w:t>공간이 부족해서 고민인 우리나라 아이들이 친구들과 함께,</w:t>
      </w:r>
      <w:r w:rsidR="0017555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실컷, 맘껏 놀 수 </w:t>
      </w:r>
      <w:r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있는 세상을 만드는 놀 권리 회복 프로젝트입니다.</w:t>
      </w: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2014</w:t>
      </w:r>
      <w:r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년 놀 권리를 침해하는 제도 개선을 위해 옹호 활동을 시작으로 지자체 및 교육청 등과 함께 도시와 농어촌지역,</w:t>
      </w: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D36789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학교 </w:t>
      </w:r>
      <w:r w:rsidR="0013274C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약 </w:t>
      </w:r>
      <w:r w:rsidR="00B4776C">
        <w:rPr>
          <w:rFonts w:ascii="세이브더칠드런 Light" w:eastAsia="세이브더칠드런 Light" w:hAnsi="세이브더칠드런 Light"/>
          <w:szCs w:val="22"/>
          <w:lang w:val="en-US" w:eastAsia="ko-KR"/>
        </w:rPr>
        <w:t>10</w:t>
      </w:r>
      <w:r w:rsidR="0013274C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0</w:t>
      </w:r>
      <w:r w:rsidR="0013274C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여곳의 놀이 환경을 아동 및 지역사회와 함께 </w:t>
      </w:r>
      <w:r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개선하였습니다.</w:t>
      </w: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05173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인프라 개</w:t>
      </w:r>
      <w:r w:rsidR="00051731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선</w:t>
      </w:r>
      <w:r w:rsidR="0005173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과 함께 </w:t>
      </w:r>
      <w:r w:rsidR="0013274C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정부의 놀 권리 정책 지원,</w:t>
      </w:r>
      <w:r w:rsidR="0013274C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13274C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놀이환경진단사업</w:t>
      </w:r>
      <w:r w:rsidR="00D36789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, </w:t>
      </w:r>
      <w:r w:rsidR="00D36789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장애아동 놀 권리 보장을 위해 </w:t>
      </w:r>
      <w:r w:rsidR="0005173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꾸준히 활동</w:t>
      </w:r>
      <w:r w:rsidR="00051731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하고</w:t>
      </w:r>
      <w:r w:rsidR="0005173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있</w:t>
      </w:r>
      <w:r w:rsidR="00051731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습니다</w:t>
      </w:r>
      <w:r w:rsidR="0005173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. </w:t>
      </w:r>
    </w:p>
    <w:p w14:paraId="2F209C7D" w14:textId="3C10E72A" w:rsidR="00E83E95" w:rsidRPr="00CD5DD4" w:rsidRDefault="00051731" w:rsidP="00261E05">
      <w:pPr>
        <w:spacing w:before="240" w:after="160"/>
        <w:jc w:val="both"/>
        <w:rPr>
          <w:rFonts w:ascii="세이브더칠드런 Light" w:eastAsia="세이브더칠드런 Light" w:hAnsi="세이브더칠드런 Light"/>
          <w:szCs w:val="22"/>
          <w:lang w:val="en-US" w:eastAsia="ko-KR"/>
        </w:rPr>
      </w:pPr>
      <w:proofErr w:type="spellStart"/>
      <w:r w:rsidRPr="00CD5DD4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>ㆍ잘</w:t>
      </w:r>
      <w:proofErr w:type="spellEnd"/>
      <w:r w:rsidR="00E83E95" w:rsidRPr="00CD5DD4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>노는 우리학교 만들기:</w:t>
      </w: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261E05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학교의 유휴공간을 놀이 공간으로 개선하고 주 40분 이상 자유놀이시간을 확보하는 ‘잘 노는 우리 학교 만들기’ 사업은 아이들이 학교에서 잘 놀기만 해도 신체적, 정서적으로 긍정적 변화를 만들어 낸다는 연구 결과를 가지고 </w:t>
      </w:r>
      <w:r w:rsidR="00E83E95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있습니다.</w:t>
      </w:r>
      <w:r w:rsidR="00261E05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아이들이 또래와 가장 많은 시간을 보내는 학교에서부터 놀 권리가 실현될 수 있도록 교육청과 협약하여 전국 시도별로 잘 노는 우리학교 모델이 나오도록 추진</w:t>
      </w:r>
      <w:r w:rsidR="000E499C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하였습니다</w:t>
      </w:r>
      <w:r w:rsidR="00E83E95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.</w:t>
      </w:r>
      <w:r w:rsidR="00E83E95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9C38C0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2015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년부터 </w:t>
      </w:r>
      <w:r w:rsidR="009C38C0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202</w:t>
      </w:r>
      <w:r w:rsidR="00E47759">
        <w:rPr>
          <w:rFonts w:ascii="세이브더칠드런 Light" w:eastAsia="세이브더칠드런 Light" w:hAnsi="세이브더칠드런 Light"/>
          <w:szCs w:val="22"/>
          <w:lang w:val="en-US" w:eastAsia="ko-KR"/>
        </w:rPr>
        <w:t>2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년까지 전국 </w:t>
      </w:r>
      <w:r w:rsidR="009C38C0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17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개 시도 </w:t>
      </w:r>
      <w:r w:rsidR="00D17ACE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전 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지역에 최소 </w:t>
      </w:r>
      <w:r w:rsidR="009C38C0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1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곳 이상 </w:t>
      </w:r>
      <w:r w:rsidR="00D17ACE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잘 노는 우리학교 만들기 사업이 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추진되었으며 총 </w:t>
      </w:r>
      <w:r w:rsidR="00E47759">
        <w:rPr>
          <w:rFonts w:ascii="세이브더칠드런 Light" w:eastAsia="세이브더칠드런 Light" w:hAnsi="세이브더칠드런 Light"/>
          <w:szCs w:val="22"/>
          <w:lang w:val="en-US" w:eastAsia="ko-KR"/>
        </w:rPr>
        <w:t>47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곳의 학교 공간 개선과 </w:t>
      </w:r>
      <w:r w:rsidR="004A042F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5</w:t>
      </w:r>
      <w:r w:rsidR="00E47759">
        <w:rPr>
          <w:rFonts w:ascii="세이브더칠드런 Light" w:eastAsia="세이브더칠드런 Light" w:hAnsi="세이브더칠드런 Light"/>
          <w:szCs w:val="22"/>
          <w:lang w:val="en-US" w:eastAsia="ko-KR"/>
        </w:rPr>
        <w:t>3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곳 학교 컨설팅을 운영하였습니다.</w:t>
      </w:r>
      <w:r w:rsidR="009C38C0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</w:t>
      </w:r>
      <w:r w:rsidR="00D17ACE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2</w:t>
      </w:r>
      <w:r w:rsidR="00E47759">
        <w:rPr>
          <w:rFonts w:ascii="세이브더칠드런 Light" w:eastAsia="세이브더칠드런 Light" w:hAnsi="세이브더칠드런 Light"/>
          <w:szCs w:val="22"/>
          <w:lang w:val="en-US" w:eastAsia="ko-KR"/>
        </w:rPr>
        <w:t>3</w:t>
      </w:r>
      <w:r w:rsidR="00D17ACE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년에도 </w:t>
      </w:r>
      <w:r w:rsidR="00B4776C">
        <w:rPr>
          <w:rFonts w:ascii="세이브더칠드런 Light" w:eastAsia="세이브더칠드런 Light" w:hAnsi="세이브더칠드런 Light"/>
          <w:szCs w:val="22"/>
          <w:lang w:val="en-US" w:eastAsia="ko-KR"/>
        </w:rPr>
        <w:t>8</w:t>
      </w:r>
      <w:r w:rsidR="006A79CD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곳</w:t>
      </w:r>
      <w:r w:rsidR="004A042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이상</w:t>
      </w:r>
      <w:r w:rsidR="006A79CD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의 학교 공간 개선이 </w:t>
      </w:r>
      <w:r w:rsidR="00B4776C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진행</w:t>
      </w:r>
      <w:r w:rsidR="006A79CD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될 예정입니다.</w:t>
      </w:r>
      <w:r w:rsidR="006A79CD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</w:p>
    <w:p w14:paraId="2D34C815" w14:textId="32D6D38E" w:rsidR="009C38C0" w:rsidRPr="00CD5DD4" w:rsidRDefault="00E83E95" w:rsidP="00E83E95">
      <w:pPr>
        <w:spacing w:before="240" w:after="160"/>
        <w:jc w:val="both"/>
        <w:rPr>
          <w:rFonts w:ascii="세이브더칠드런 Light" w:eastAsia="세이브더칠드런 Light" w:hAnsi="세이브더칠드런 Light"/>
          <w:szCs w:val="22"/>
          <w:lang w:val="en-US" w:eastAsia="ko-KR"/>
        </w:rPr>
      </w:pPr>
      <w:proofErr w:type="spellStart"/>
      <w:r w:rsidRPr="00CD5DD4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>ㆍ놀이환경진단</w:t>
      </w:r>
      <w:proofErr w:type="spellEnd"/>
      <w:r w:rsidRPr="00CD5DD4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>:</w:t>
      </w: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F0725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지역 거주 아동 및 시민 조사원이 </w:t>
      </w:r>
      <w:r w:rsidR="004A042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우리 동네 또는 우리 학교</w:t>
      </w:r>
      <w:r w:rsidR="00F0725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의 놀이 공간 전수를 조사하고 지역의 놀이 환경 진단 결과를 함께 평가하며, 지자체 주도로 놀이 환경을 개선합니다</w:t>
      </w:r>
      <w:r w:rsidR="008216F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.</w:t>
      </w:r>
      <w:r w:rsidR="008216F1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F0725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아동 놀 권리에 대한 인식 변화와 함께 </w:t>
      </w:r>
      <w:r w:rsidR="004A042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구체적 근거 기반</w:t>
      </w:r>
      <w:r w:rsidR="00F0725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놀이환경개선 예산</w:t>
      </w:r>
      <w:r w:rsidR="004A042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/정책</w:t>
      </w:r>
      <w:r w:rsidR="00F0725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수립, 지속적인 </w:t>
      </w:r>
      <w:proofErr w:type="spellStart"/>
      <w:r w:rsidR="00F0725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유지ㆍ관리가</w:t>
      </w:r>
      <w:proofErr w:type="spellEnd"/>
      <w:r w:rsidR="00F0725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가능할 수 있게 </w:t>
      </w:r>
      <w:r w:rsidR="008216F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아동,</w:t>
      </w:r>
      <w:r w:rsidR="008216F1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8216F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시민,</w:t>
      </w:r>
      <w:r w:rsidR="008216F1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8216F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지자체</w:t>
      </w:r>
      <w:r w:rsidR="004A042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/교육청이</w:t>
      </w:r>
      <w:r w:rsidR="008216F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함께 참여하여</w:t>
      </w:r>
      <w:r w:rsidR="00B62FF9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지역</w:t>
      </w:r>
      <w:r w:rsidR="004A042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특성을 살린</w:t>
      </w:r>
      <w:r w:rsidR="00B62FF9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</w:t>
      </w:r>
      <w:r w:rsidR="004A042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어린이 </w:t>
      </w:r>
      <w:r w:rsidR="008216F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놀이</w:t>
      </w:r>
      <w:r w:rsidR="006A79CD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</w:t>
      </w:r>
      <w:r w:rsidR="008216F1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환경을 만들어갑니다.</w:t>
      </w:r>
      <w:r w:rsidR="008216F1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</w:p>
    <w:p w14:paraId="46532EF2" w14:textId="77777777" w:rsidR="009C38C0" w:rsidRPr="00CD5DD4" w:rsidRDefault="009C38C0" w:rsidP="009C38C0">
      <w:pPr>
        <w:spacing w:before="240" w:after="160"/>
        <w:jc w:val="both"/>
        <w:rPr>
          <w:rFonts w:ascii="세이브더칠드런 Light" w:eastAsia="세이브더칠드런 Light" w:hAnsi="세이브더칠드런 Light"/>
          <w:szCs w:val="22"/>
          <w:lang w:val="en-US" w:eastAsia="ko-KR"/>
        </w:rPr>
      </w:pPr>
      <w:proofErr w:type="spellStart"/>
      <w:r w:rsidRPr="00CD5DD4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lastRenderedPageBreak/>
        <w:t>ㆍ도시놀이터개선</w:t>
      </w:r>
      <w:proofErr w:type="spellEnd"/>
      <w:r w:rsidRPr="00CD5DD4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>:</w:t>
      </w: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도심 지역의 노후화된 어린이공원을 지자체와 함께 개선합니다.</w:t>
      </w: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지역의 대다수가 이용하는 공간인 만큼 좋은 커뮤니티 디자인이 될 수 있도록 각계각층의 의견을 수렴합니다.</w:t>
      </w: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통합놀이터로서 모든 아동이 차별 없이 놀고, 아동과 지역사회 주도로 놀이공간이 활성화 될 수 있게 합니다.</w:t>
      </w: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</w:p>
    <w:p w14:paraId="7B88B34B" w14:textId="1C10C4C9" w:rsidR="009C38C0" w:rsidRPr="00CD5DD4" w:rsidRDefault="004E0FD9" w:rsidP="00E83E95">
      <w:pPr>
        <w:spacing w:before="240" w:after="160"/>
        <w:jc w:val="both"/>
        <w:rPr>
          <w:rFonts w:ascii="세이브더칠드런 Light" w:eastAsia="세이브더칠드런 Light" w:hAnsi="세이브더칠드런 Light"/>
          <w:szCs w:val="22"/>
          <w:lang w:val="en-US" w:eastAsia="ko-KR"/>
        </w:rPr>
      </w:pPr>
      <w:proofErr w:type="spellStart"/>
      <w:r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>ㆍ</w:t>
      </w:r>
      <w:r w:rsidR="001A15A8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>방과후</w:t>
      </w:r>
      <w:proofErr w:type="spellEnd"/>
      <w:r w:rsidR="001A15A8">
        <w:rPr>
          <w:rFonts w:ascii="세이브더칠드런 Light" w:eastAsia="세이브더칠드런 Light" w:hAnsi="세이브더칠드런 Light" w:hint="eastAsia"/>
          <w:b/>
          <w:szCs w:val="22"/>
          <w:lang w:val="en-US" w:eastAsia="ko-KR"/>
        </w:rPr>
        <w:t xml:space="preserve"> 돌봄 환경 개선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:</w:t>
      </w:r>
      <w:r w:rsidR="009C38C0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방과 후 보호와 놀 권리 보장을 함께 해결하기 위해 놀이공간이 있는 </w:t>
      </w:r>
      <w:proofErr w:type="spellStart"/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공립형</w:t>
      </w:r>
      <w:proofErr w:type="spellEnd"/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지역아동센터와 실내공간과 성인이 상주하는 </w:t>
      </w:r>
      <w:proofErr w:type="spellStart"/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농어촌형</w:t>
      </w:r>
      <w:proofErr w:type="spellEnd"/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 놀이터를 만들었습니다.</w:t>
      </w:r>
      <w:r w:rsidR="009C38C0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 xml:space="preserve">지속적이고 안정적으로 운영될 수 있도록 지자체와 협약하여 지자체 소유 부지에 공간을 </w:t>
      </w:r>
      <w:r w:rsidR="004A042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신축 또는 개보수</w:t>
      </w:r>
      <w:r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/리모델링</w:t>
      </w:r>
      <w:r w:rsidR="004A042F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하고</w:t>
      </w:r>
      <w:r w:rsidR="009C38C0" w:rsidRPr="00CD5DD4">
        <w:rPr>
          <w:rFonts w:ascii="세이브더칠드런 Light" w:eastAsia="세이브더칠드런 Light" w:hAnsi="세이브더칠드런 Light" w:hint="eastAsia"/>
          <w:szCs w:val="22"/>
          <w:lang w:val="en-US" w:eastAsia="ko-KR"/>
        </w:rPr>
        <w:t>, 지역사회가 다 함께 돌보면서 자유롭게 놀 수 있는 공간으로 후속 관리 운영하고 있습니다.</w:t>
      </w:r>
      <w:r w:rsidR="009C38C0"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 xml:space="preserve"> </w:t>
      </w:r>
    </w:p>
    <w:p w14:paraId="4D675288" w14:textId="77777777" w:rsidR="00F0725F" w:rsidRPr="00CD5DD4" w:rsidRDefault="00F0725F" w:rsidP="00E83E95">
      <w:pPr>
        <w:spacing w:before="240" w:after="160"/>
        <w:jc w:val="both"/>
        <w:rPr>
          <w:rFonts w:ascii="세이브더칠드런 Light" w:eastAsia="세이브더칠드런 Light" w:hAnsi="세이브더칠드런 Light"/>
          <w:szCs w:val="22"/>
          <w:lang w:val="en-US" w:eastAsia="ko-KR"/>
        </w:rPr>
      </w:pPr>
    </w:p>
    <w:p w14:paraId="0A6E5FB5" w14:textId="0E587AA7" w:rsidR="00B62FF9" w:rsidRPr="00CD5DD4" w:rsidRDefault="00B62FF9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sz w:val="18"/>
          <w:lang w:eastAsia="ko-KR"/>
        </w:rPr>
      </w:pPr>
      <w:r w:rsidRPr="00CD5DD4">
        <w:rPr>
          <w:rFonts w:ascii="세이브더칠드런 Light" w:eastAsia="세이브더칠드런 Light" w:hAnsi="세이브더칠드런 Light"/>
          <w:sz w:val="18"/>
          <w:szCs w:val="22"/>
          <w:lang w:val="en-US" w:eastAsia="ko-KR"/>
        </w:rPr>
        <w:t>*</w:t>
      </w:r>
      <w:proofErr w:type="spellStart"/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>세이브더칠드런</w:t>
      </w:r>
      <w:proofErr w:type="spellEnd"/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>‘</w:t>
      </w:r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>놀이터를 지켜라</w:t>
      </w:r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>’</w:t>
      </w:r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 xml:space="preserve"> 캠페인</w:t>
      </w:r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>(</w:t>
      </w:r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>사업 소개 및 영상)</w:t>
      </w:r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 xml:space="preserve"> </w:t>
      </w:r>
      <w:hyperlink r:id="rId15" w:history="1">
        <w:r w:rsidRPr="00CD5DD4">
          <w:rPr>
            <w:rStyle w:val="a7"/>
            <w:rFonts w:ascii="세이브더칠드런 Light" w:eastAsia="세이브더칠드런 Light" w:hAnsi="세이브더칠드런 Light"/>
            <w:color w:val="DA291C" w:themeColor="background2"/>
            <w:sz w:val="18"/>
            <w:lang w:eastAsia="ko-KR"/>
          </w:rPr>
          <w:t>https://www.sc.or.kr/play/Intro.do</w:t>
        </w:r>
      </w:hyperlink>
    </w:p>
    <w:p w14:paraId="1323D70B" w14:textId="41FEBD47" w:rsidR="00175551" w:rsidRPr="00CD5DD4" w:rsidRDefault="00175551" w:rsidP="00175551">
      <w:pPr>
        <w:rPr>
          <w:rFonts w:ascii="세이브더칠드런 Light" w:eastAsia="세이브더칠드런 Light" w:hAnsi="세이브더칠드런 Light"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*</w:t>
      </w:r>
      <w:r w:rsidRPr="00CD5DD4">
        <w:rPr>
          <w:rFonts w:ascii="세이브더칠드런 Light" w:eastAsia="세이브더칠드런 Light" w:hAnsi="세이브더칠드런 Light"/>
          <w:sz w:val="18"/>
          <w:szCs w:val="18"/>
          <w:lang w:val="en-US" w:eastAsia="ko-KR"/>
        </w:rPr>
        <w:t>2019</w:t>
      </w:r>
      <w:r w:rsidRPr="00CD5DD4">
        <w:rPr>
          <w:rFonts w:ascii="세이브더칠드런 Light" w:eastAsia="세이브더칠드런 Light" w:hAnsi="세이브더칠드런 Light" w:hint="eastAsia"/>
          <w:sz w:val="18"/>
          <w:szCs w:val="18"/>
          <w:lang w:val="en-US" w:eastAsia="ko-KR"/>
        </w:rPr>
        <w:t xml:space="preserve">년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sz w:val="18"/>
          <w:szCs w:val="18"/>
          <w:lang w:val="en-US" w:eastAsia="ko-KR"/>
        </w:rPr>
        <w:t>세이브더칠드런</w:t>
      </w:r>
      <w:proofErr w:type="spellEnd"/>
      <w:r w:rsidRPr="00CD5DD4">
        <w:rPr>
          <w:rFonts w:ascii="세이브더칠드런 Light" w:eastAsia="세이브더칠드런 Light" w:hAnsi="세이브더칠드런 Light" w:hint="eastAsia"/>
          <w:sz w:val="18"/>
          <w:szCs w:val="18"/>
          <w:lang w:val="en-US" w:eastAsia="ko-KR"/>
        </w:rPr>
        <w:t xml:space="preserve"> 놀권리성장포럼 보고서 </w:t>
      </w:r>
      <w:hyperlink r:id="rId16" w:history="1">
        <w:r w:rsidRPr="00CD5DD4">
          <w:rPr>
            <w:rStyle w:val="a7"/>
            <w:rFonts w:ascii="세이브더칠드런 Light" w:eastAsia="세이브더칠드런 Light" w:hAnsi="세이브더칠드런 Light" w:hint="eastAsia"/>
            <w:sz w:val="18"/>
            <w:szCs w:val="18"/>
            <w:lang w:val="en-US" w:eastAsia="ko-KR"/>
          </w:rPr>
          <w:t>https</w:t>
        </w:r>
      </w:hyperlink>
      <w:hyperlink r:id="rId17" w:history="1">
        <w:r w:rsidRPr="00CD5DD4">
          <w:rPr>
            <w:rStyle w:val="a7"/>
            <w:rFonts w:ascii="세이브더칠드런 Light" w:eastAsia="세이브더칠드런 Light" w:hAnsi="세이브더칠드런 Light" w:hint="eastAsia"/>
            <w:sz w:val="18"/>
            <w:szCs w:val="18"/>
            <w:lang w:val="en-US" w:eastAsia="ko-KR"/>
          </w:rPr>
          <w:t>://</w:t>
        </w:r>
      </w:hyperlink>
      <w:hyperlink r:id="rId18" w:history="1">
        <w:r w:rsidRPr="00CD5DD4">
          <w:rPr>
            <w:rStyle w:val="a7"/>
            <w:rFonts w:ascii="세이브더칠드런 Light" w:eastAsia="세이브더칠드런 Light" w:hAnsi="세이브더칠드런 Light" w:hint="eastAsia"/>
            <w:sz w:val="18"/>
            <w:szCs w:val="18"/>
            <w:lang w:val="en-US" w:eastAsia="ko-KR"/>
          </w:rPr>
          <w:t>www.sc.or.kr/news/reportView.do?NO=70387</w:t>
        </w:r>
      </w:hyperlink>
      <w:r w:rsidRPr="00CD5DD4">
        <w:rPr>
          <w:rFonts w:ascii="세이브더칠드런 Light" w:eastAsia="세이브더칠드런 Light" w:hAnsi="세이브더칠드런 Light" w:hint="eastAsia"/>
          <w:sz w:val="18"/>
          <w:szCs w:val="22"/>
          <w:lang w:val="en-US" w:eastAsia="ko-KR"/>
        </w:rPr>
        <w:t xml:space="preserve"> </w:t>
      </w:r>
    </w:p>
    <w:p w14:paraId="60FD7A17" w14:textId="313DEAB3" w:rsidR="00175551" w:rsidRPr="00CD5DD4" w:rsidRDefault="00175551" w:rsidP="009B44A0">
      <w:pPr>
        <w:spacing w:after="160"/>
        <w:rPr>
          <w:rStyle w:val="a7"/>
          <w:rFonts w:ascii="세이브더칠드런 Light" w:eastAsia="세이브더칠드런 Light" w:hAnsi="세이브더칠드런 Light"/>
          <w:sz w:val="18"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/>
          <w:szCs w:val="22"/>
          <w:lang w:val="en-US" w:eastAsia="ko-KR"/>
        </w:rPr>
        <w:t>*</w:t>
      </w:r>
      <w:r w:rsidRPr="00CD5DD4">
        <w:rPr>
          <w:rFonts w:ascii="세이브더칠드런 Light" w:eastAsia="세이브더칠드런 Light" w:hAnsi="세이브더칠드런 Light"/>
          <w:sz w:val="18"/>
          <w:szCs w:val="22"/>
          <w:lang w:val="en-US" w:eastAsia="ko-KR"/>
        </w:rPr>
        <w:t>2020</w:t>
      </w:r>
      <w:r w:rsidRPr="00CD5DD4">
        <w:rPr>
          <w:rFonts w:ascii="세이브더칠드런 Light" w:eastAsia="세이브더칠드런 Light" w:hAnsi="세이브더칠드런 Light" w:hint="eastAsia"/>
          <w:sz w:val="18"/>
          <w:szCs w:val="22"/>
          <w:lang w:val="en-US" w:eastAsia="ko-KR"/>
        </w:rPr>
        <w:t xml:space="preserve">년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sz w:val="18"/>
          <w:szCs w:val="22"/>
          <w:lang w:val="en-US" w:eastAsia="ko-KR"/>
        </w:rPr>
        <w:t>세이브더칠드런</w:t>
      </w:r>
      <w:proofErr w:type="spellEnd"/>
      <w:r w:rsidRPr="00CD5DD4">
        <w:rPr>
          <w:rFonts w:ascii="세이브더칠드런 Light" w:eastAsia="세이브더칠드런 Light" w:hAnsi="세이브더칠드런 Light" w:hint="eastAsia"/>
          <w:sz w:val="18"/>
          <w:szCs w:val="22"/>
          <w:lang w:val="en-US" w:eastAsia="ko-KR"/>
        </w:rPr>
        <w:t xml:space="preserve"> 놀이터를 지켜라 카카오 갤러리 전시</w:t>
      </w:r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 xml:space="preserve"> </w:t>
      </w:r>
      <w:hyperlink r:id="rId19" w:history="1">
        <w:r w:rsidRPr="00CD5DD4">
          <w:rPr>
            <w:rStyle w:val="a7"/>
            <w:rFonts w:ascii="세이브더칠드런 Light" w:eastAsia="세이브더칠드런 Light" w:hAnsi="세이브더칠드런 Light"/>
            <w:sz w:val="18"/>
            <w:szCs w:val="22"/>
            <w:lang w:val="en-US" w:eastAsia="ko-KR"/>
          </w:rPr>
          <w:t>https://gallery.v.daum.net/p/premium/playground</w:t>
        </w:r>
      </w:hyperlink>
    </w:p>
    <w:p w14:paraId="2BE755E5" w14:textId="49F66F6A" w:rsidR="00BF2FC5" w:rsidRPr="00CD5DD4" w:rsidRDefault="00BF2FC5" w:rsidP="009B44A0">
      <w:pPr>
        <w:spacing w:after="160"/>
        <w:rPr>
          <w:rFonts w:ascii="세이브더칠드런 Light" w:eastAsia="세이브더칠드런 Light" w:hAnsi="세이브더칠드런 Light"/>
          <w:color w:val="FF0000"/>
          <w:sz w:val="18"/>
          <w:szCs w:val="22"/>
          <w:lang w:val="en-US" w:eastAsia="ko-KR"/>
        </w:rPr>
      </w:pPr>
    </w:p>
    <w:p w14:paraId="0E1D0BE7" w14:textId="77777777" w:rsidR="005D396B" w:rsidRPr="00CD5DD4" w:rsidRDefault="005D396B" w:rsidP="009B44A0">
      <w:pPr>
        <w:spacing w:after="160"/>
        <w:rPr>
          <w:rFonts w:ascii="세이브더칠드런 Light" w:eastAsia="세이브더칠드런 Light" w:hAnsi="세이브더칠드런 Light"/>
          <w:color w:val="FF0000"/>
          <w:sz w:val="18"/>
          <w:szCs w:val="22"/>
          <w:lang w:val="en-US" w:eastAsia="ko-KR"/>
        </w:rPr>
      </w:pPr>
    </w:p>
    <w:p w14:paraId="7741ADED" w14:textId="108502BE" w:rsidR="00C379B6" w:rsidRPr="00CD5DD4" w:rsidRDefault="00BF2FC5" w:rsidP="0065393F">
      <w:pPr>
        <w:pStyle w:val="aa"/>
        <w:numPr>
          <w:ilvl w:val="0"/>
          <w:numId w:val="7"/>
        </w:numPr>
        <w:spacing w:after="160" w:line="259" w:lineRule="auto"/>
        <w:ind w:leftChars="0" w:left="426" w:hanging="426"/>
        <w:jc w:val="both"/>
        <w:rPr>
          <w:rFonts w:ascii="세이브더칠드런 Light" w:eastAsia="세이브더칠드런 Light" w:hAnsi="세이브더칠드런 Light"/>
          <w:b/>
          <w:bCs/>
          <w:sz w:val="30"/>
          <w:szCs w:val="30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bCs/>
          <w:sz w:val="30"/>
          <w:szCs w:val="30"/>
          <w:lang w:val="en-US" w:eastAsia="ko-KR"/>
        </w:rPr>
        <w:t>학교놀이환경개선사업</w:t>
      </w:r>
      <w:r w:rsidR="006A79CD" w:rsidRPr="00CD5DD4">
        <w:rPr>
          <w:rFonts w:ascii="세이브더칠드런 Light" w:eastAsia="세이브더칠드런 Light" w:hAnsi="세이브더칠드런 Light" w:hint="eastAsia"/>
          <w:b/>
          <w:bCs/>
          <w:sz w:val="30"/>
          <w:szCs w:val="30"/>
          <w:lang w:val="en-US" w:eastAsia="ko-KR"/>
        </w:rPr>
        <w:t xml:space="preserve"> &lt;잘 노는 우리학교 만들기&gt;</w:t>
      </w:r>
      <w:r w:rsidRPr="00CD5DD4">
        <w:rPr>
          <w:rFonts w:ascii="세이브더칠드런 Light" w:eastAsia="세이브더칠드런 Light" w:hAnsi="세이브더칠드런 Light" w:hint="eastAsia"/>
          <w:b/>
          <w:bCs/>
          <w:sz w:val="30"/>
          <w:szCs w:val="30"/>
          <w:lang w:val="en-US" w:eastAsia="ko-KR"/>
        </w:rPr>
        <w:t xml:space="preserve"> </w:t>
      </w:r>
    </w:p>
    <w:p w14:paraId="59C6E599" w14:textId="77777777" w:rsidR="00D37E56" w:rsidRPr="00CD5DD4" w:rsidRDefault="00D37E56" w:rsidP="00D37E56">
      <w:pPr>
        <w:pStyle w:val="aa"/>
        <w:spacing w:after="160" w:line="259" w:lineRule="auto"/>
        <w:ind w:leftChars="0" w:left="426"/>
        <w:jc w:val="both"/>
        <w:rPr>
          <w:rFonts w:ascii="세이브더칠드런 Light" w:eastAsia="세이브더칠드런 Light" w:hAnsi="세이브더칠드런 Light"/>
          <w:b/>
          <w:bCs/>
          <w:sz w:val="12"/>
          <w:szCs w:val="30"/>
          <w:lang w:val="en-US" w:eastAsia="ko-KR"/>
        </w:rPr>
      </w:pPr>
    </w:p>
    <w:p w14:paraId="2DBA5AAE" w14:textId="2A4B55B1" w:rsidR="00DE71F5" w:rsidRPr="00CD5DD4" w:rsidRDefault="00DE71F5" w:rsidP="0065393F">
      <w:pPr>
        <w:pStyle w:val="aa"/>
        <w:numPr>
          <w:ilvl w:val="0"/>
          <w:numId w:val="8"/>
        </w:numPr>
        <w:spacing w:after="160" w:line="259" w:lineRule="auto"/>
        <w:ind w:leftChars="0" w:left="426" w:hanging="426"/>
        <w:jc w:val="both"/>
        <w:rPr>
          <w:rFonts w:ascii="세이브더칠드런 Light" w:eastAsia="세이브더칠드런 Light" w:hAnsi="세이브더칠드런 Light"/>
          <w:b/>
          <w:bCs/>
          <w:sz w:val="24"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bCs/>
          <w:sz w:val="24"/>
          <w:szCs w:val="22"/>
          <w:lang w:val="en-US" w:eastAsia="ko-KR"/>
        </w:rPr>
        <w:t xml:space="preserve">사업 </w:t>
      </w:r>
      <w:r w:rsidR="00B62FF9" w:rsidRPr="00CD5DD4">
        <w:rPr>
          <w:rFonts w:ascii="세이브더칠드런 Light" w:eastAsia="세이브더칠드런 Light" w:hAnsi="세이브더칠드런 Light" w:hint="eastAsia"/>
          <w:b/>
          <w:bCs/>
          <w:sz w:val="24"/>
          <w:szCs w:val="22"/>
          <w:lang w:val="en-US" w:eastAsia="ko-KR"/>
        </w:rPr>
        <w:t xml:space="preserve">추진배경 </w:t>
      </w:r>
    </w:p>
    <w:p w14:paraId="0C9AB83C" w14:textId="77777777" w:rsidR="00B62FF9" w:rsidRPr="00CD5DD4" w:rsidRDefault="00B62FF9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lang w:eastAsia="ko-KR"/>
        </w:rPr>
      </w:pPr>
      <w:r w:rsidRPr="00CD5DD4">
        <w:rPr>
          <w:rFonts w:ascii="세이브더칠드런 Light" w:eastAsia="세이브더칠드런 Light" w:hAnsi="세이브더칠드런 Light"/>
          <w:lang w:eastAsia="ko-KR"/>
        </w:rPr>
        <w:t>‘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학교</w:t>
      </w:r>
      <w:r w:rsidRPr="00CD5DD4">
        <w:rPr>
          <w:rFonts w:ascii="세이브더칠드런 Light" w:eastAsia="세이브더칠드런 Light" w:hAnsi="세이브더칠드런 Light"/>
          <w:lang w:eastAsia="ko-KR"/>
        </w:rPr>
        <w:t>’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는 아동이 하루 중 가장 긴 시간을 보내고 또래와의 사회 관계를 형성하는 주요 환경이며, 공교육이 제공되는 주요 인프라 입니다. 동시에 과외 활동이 많은 요즘의 아동들이 또래 친구들과 만나서 어울려 놀 수 있는 거의 유일한 공간입니다. </w:t>
      </w:r>
      <w:r w:rsidRPr="00CD5DD4">
        <w:rPr>
          <w:rFonts w:ascii="세이브더칠드런 Light" w:eastAsia="세이브더칠드런 Light" w:hAnsi="세이브더칠드런 Light"/>
          <w:spacing w:val="-8"/>
          <w:sz w:val="20"/>
          <w:lang w:eastAsia="ko-KR"/>
        </w:rPr>
        <w:t>(</w:t>
      </w:r>
      <w:r w:rsidRPr="00CD5DD4">
        <w:rPr>
          <w:rFonts w:ascii="세이브더칠드런 Light" w:eastAsia="세이브더칠드런 Light" w:hAnsi="세이브더칠드런 Light" w:hint="eastAsia"/>
          <w:spacing w:val="-8"/>
          <w:sz w:val="20"/>
          <w:lang w:eastAsia="ko-KR"/>
        </w:rPr>
        <w:t xml:space="preserve">EBS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spacing w:val="-8"/>
          <w:sz w:val="20"/>
          <w:lang w:eastAsia="ko-KR"/>
        </w:rPr>
        <w:t>다큐프라임</w:t>
      </w:r>
      <w:proofErr w:type="spellEnd"/>
      <w:r w:rsidRPr="00CD5DD4">
        <w:rPr>
          <w:rFonts w:ascii="세이브더칠드런 Light" w:eastAsia="세이브더칠드런 Light" w:hAnsi="세이브더칠드런 Light" w:hint="eastAsia"/>
          <w:spacing w:val="-8"/>
          <w:sz w:val="20"/>
          <w:lang w:eastAsia="ko-KR"/>
        </w:rPr>
        <w:t xml:space="preserve"> &lt;초등성장보고서&gt;는 </w:t>
      </w:r>
      <w:r w:rsidRPr="00CD5DD4">
        <w:rPr>
          <w:rFonts w:ascii="세이브더칠드런 Light" w:eastAsia="세이브더칠드런 Light" w:hAnsi="세이브더칠드런 Light"/>
          <w:spacing w:val="-8"/>
          <w:sz w:val="20"/>
          <w:lang w:eastAsia="ko-KR"/>
        </w:rPr>
        <w:t>“</w:t>
      </w:r>
      <w:r w:rsidRPr="00CD5DD4">
        <w:rPr>
          <w:rFonts w:ascii="세이브더칠드런 Light" w:eastAsia="세이브더칠드런 Light" w:hAnsi="세이브더칠드런 Light" w:hint="eastAsia"/>
          <w:spacing w:val="-8"/>
          <w:sz w:val="20"/>
          <w:lang w:eastAsia="ko-KR"/>
        </w:rPr>
        <w:t>(쉬는 시간) 10분간의 놀이 전쟁</w:t>
      </w:r>
      <w:r w:rsidRPr="00CD5DD4">
        <w:rPr>
          <w:rFonts w:ascii="세이브더칠드런 Light" w:eastAsia="세이브더칠드런 Light" w:hAnsi="세이브더칠드런 Light"/>
          <w:spacing w:val="-8"/>
          <w:sz w:val="20"/>
          <w:lang w:eastAsia="ko-KR"/>
        </w:rPr>
        <w:t>”</w:t>
      </w:r>
      <w:r w:rsidRPr="00CD5DD4">
        <w:rPr>
          <w:rFonts w:ascii="세이브더칠드런 Light" w:eastAsia="세이브더칠드런 Light" w:hAnsi="세이브더칠드런 Light" w:hint="eastAsia"/>
          <w:spacing w:val="-8"/>
          <w:sz w:val="20"/>
          <w:lang w:eastAsia="ko-KR"/>
        </w:rPr>
        <w:t>이라고 표현함)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</w:p>
    <w:p w14:paraId="269A7D96" w14:textId="41ADAE9A" w:rsidR="00B62FF9" w:rsidRPr="00CD5DD4" w:rsidRDefault="00B62FF9" w:rsidP="00B62FF9">
      <w:pPr>
        <w:pStyle w:val="aa"/>
        <w:spacing w:line="276" w:lineRule="auto"/>
        <w:ind w:leftChars="0"/>
        <w:jc w:val="both"/>
        <w:rPr>
          <w:rFonts w:ascii="세이브더칠드런 Light" w:eastAsia="세이브더칠드런 Light" w:hAnsi="세이브더칠드런 Light"/>
          <w:sz w:val="10"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10"/>
          <w:lang w:eastAsia="ko-KR"/>
        </w:rPr>
        <w:t xml:space="preserve"> </w:t>
      </w:r>
    </w:p>
    <w:p w14:paraId="385C3E96" w14:textId="5872858F" w:rsidR="006A79CD" w:rsidRPr="00CD5DD4" w:rsidRDefault="006A79CD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lang w:eastAsia="ko-KR"/>
        </w:rPr>
      </w:pP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세이브더칠드런에서는</w:t>
      </w:r>
      <w:proofErr w:type="spellEnd"/>
      <w:r w:rsidRPr="00CD5DD4">
        <w:rPr>
          <w:rFonts w:ascii="세이브더칠드런 Light" w:eastAsia="세이브더칠드런 Light" w:hAnsi="세이브더칠드런 Light"/>
          <w:lang w:eastAsia="ko-KR"/>
        </w:rPr>
        <w:t>2016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년 </w:t>
      </w:r>
      <w:r w:rsidR="006A3244" w:rsidRPr="00CD5DD4">
        <w:rPr>
          <w:rFonts w:ascii="세이브더칠드런 Light" w:eastAsia="세이브더칠드런 Light" w:hAnsi="세이브더칠드런 Light" w:hint="eastAsia"/>
          <w:lang w:eastAsia="ko-KR"/>
        </w:rPr>
        <w:t>학교놀이환경개선사업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시범사업을 </w:t>
      </w:r>
      <w:r w:rsidR="006A3244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실시하여 </w:t>
      </w:r>
      <w:r w:rsidRPr="00CD5DD4">
        <w:rPr>
          <w:rFonts w:ascii="세이브더칠드런 Light" w:eastAsia="세이브더칠드런 Light" w:hAnsi="세이브더칠드런 Light"/>
          <w:lang w:eastAsia="ko-KR"/>
        </w:rPr>
        <w:t>4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개월 간 매주 </w:t>
      </w:r>
      <w:r w:rsidRPr="00CD5DD4">
        <w:rPr>
          <w:rFonts w:ascii="세이브더칠드런 Light" w:eastAsia="세이브더칠드런 Light" w:hAnsi="세이브더칠드런 Light"/>
          <w:lang w:eastAsia="ko-KR"/>
        </w:rPr>
        <w:t>1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회 </w:t>
      </w:r>
      <w:r w:rsidRPr="00CD5DD4">
        <w:rPr>
          <w:rFonts w:ascii="세이브더칠드런 Light" w:eastAsia="세이브더칠드런 Light" w:hAnsi="세이브더칠드런 Light"/>
          <w:lang w:eastAsia="ko-KR"/>
        </w:rPr>
        <w:t>60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분씩 학교 놀이공간에서 자유롭게 논 아이들은 그렇지 않은 아이들보다 △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공부태도</w:t>
      </w:r>
      <w:proofErr w:type="spellEnd"/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△교사와의 관계 △또래관계 △행복감이 증가하였고,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△공격성 △우울</w:t>
      </w:r>
      <w:r w:rsidRPr="00CD5DD4">
        <w:rPr>
          <w:rFonts w:ascii="세이브더칠드런 Light" w:eastAsia="세이브더칠드런 Light" w:hAnsi="세이브더칠드런 Light"/>
          <w:lang w:eastAsia="ko-KR"/>
        </w:rPr>
        <w:t>/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불안은 감소하였으며,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뇌의 학습,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집중,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기획을 관장하는 △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전두엽</w:t>
      </w:r>
      <w:proofErr w:type="spellEnd"/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알파파가</w:t>
      </w:r>
      <w:proofErr w:type="spellEnd"/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증가(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세이브더칠드런</w:t>
      </w:r>
      <w:proofErr w:type="spellEnd"/>
      <w:r w:rsidRPr="00CD5DD4">
        <w:rPr>
          <w:rFonts w:ascii="세이브더칠드런 Light" w:eastAsia="세이브더칠드런 Light" w:hAnsi="세이브더칠드런 Light"/>
          <w:lang w:eastAsia="ko-KR"/>
        </w:rPr>
        <w:t>, 2016)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하는 것을 </w:t>
      </w:r>
      <w:r w:rsidR="006A3244" w:rsidRPr="00CD5DD4">
        <w:rPr>
          <w:rFonts w:ascii="세이브더칠드런 Light" w:eastAsia="세이브더칠드런 Light" w:hAnsi="세이브더칠드런 Light" w:hint="eastAsia"/>
          <w:lang w:eastAsia="ko-KR"/>
        </w:rPr>
        <w:t>확인하였습니다.</w:t>
      </w:r>
      <w:r w:rsidR="006A3244"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</w:p>
    <w:p w14:paraId="23C4868F" w14:textId="77777777" w:rsidR="006A79CD" w:rsidRPr="00CD5DD4" w:rsidRDefault="006A79CD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sz w:val="10"/>
          <w:lang w:eastAsia="ko-KR"/>
        </w:rPr>
      </w:pPr>
    </w:p>
    <w:p w14:paraId="04FEE541" w14:textId="43D1F7CD" w:rsidR="00B62FF9" w:rsidRPr="00CD5DD4" w:rsidRDefault="00D37E56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성과 </w:t>
      </w:r>
      <w:r w:rsidR="000E499C" w:rsidRPr="00CD5DD4">
        <w:rPr>
          <w:rFonts w:ascii="세이브더칠드런 Light" w:eastAsia="세이브더칠드런 Light" w:hAnsi="세이브더칠드런 Light" w:hint="eastAsia"/>
          <w:lang w:eastAsia="ko-KR"/>
        </w:rPr>
        <w:t>결과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를 바탕으로</w:t>
      </w:r>
      <w:r w:rsidR="006A3244" w:rsidRPr="00CD5DD4">
        <w:rPr>
          <w:rFonts w:ascii="세이브더칠드런 Light" w:eastAsia="세이브더칠드런 Light" w:hAnsi="세이브더칠드런 Light"/>
          <w:lang w:eastAsia="ko-KR"/>
        </w:rPr>
        <w:t>2017</w:t>
      </w:r>
      <w:r w:rsidR="006A3244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년부터 </w:t>
      </w:r>
      <w:r w:rsidR="006A79CD" w:rsidRPr="00CD5DD4">
        <w:rPr>
          <w:rFonts w:ascii="세이브더칠드런 Light" w:eastAsia="세이브더칠드런 Light" w:hAnsi="세이브더칠드런 Light" w:hint="eastAsia"/>
          <w:lang w:eastAsia="ko-KR"/>
        </w:rPr>
        <w:t>초등학교 내 놀이 공간을 조성하고 자유 놀이 시간을 확대 운영하고,</w:t>
      </w:r>
      <w:r w:rsidR="006A79CD"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="006A79CD" w:rsidRPr="00CD5DD4">
        <w:rPr>
          <w:rFonts w:ascii="세이브더칠드런 Light" w:eastAsia="세이브더칠드런 Light" w:hAnsi="세이브더칠드런 Light" w:hint="eastAsia"/>
          <w:lang w:eastAsia="ko-KR"/>
        </w:rPr>
        <w:t>부모/교사 대상 인식 확산 프로그램을 진행하며,</w:t>
      </w:r>
      <w:r w:rsidR="006A79CD"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="006A79CD" w:rsidRPr="00CD5DD4">
        <w:rPr>
          <w:rFonts w:ascii="세이브더칠드런 Light" w:eastAsia="세이브더칠드런 Light" w:hAnsi="세이브더칠드런 Light" w:hint="eastAsia"/>
          <w:lang w:eastAsia="ko-KR"/>
        </w:rPr>
        <w:t>유관 부처와 협력을 통해 정책적으로 사업 모델이 확산되어 전체 초등학생의 놀 권리가 보장되는 것을 도모하기 위해 학교놀이환경개선사업을</w:t>
      </w:r>
      <w:r w:rsidR="000E499C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지금까지</w:t>
      </w:r>
      <w:r w:rsidR="006A79CD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꾸준히 추진하였습니다.</w:t>
      </w:r>
      <w:r w:rsidR="006A79CD"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</w:p>
    <w:p w14:paraId="03ED6074" w14:textId="77777777" w:rsidR="00B62FF9" w:rsidRPr="00CD5DD4" w:rsidRDefault="00B62FF9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sz w:val="10"/>
          <w:lang w:eastAsia="ko-KR"/>
        </w:rPr>
      </w:pPr>
    </w:p>
    <w:p w14:paraId="57DAFD3C" w14:textId="4FA8C386" w:rsidR="00B62FF9" w:rsidRPr="00CD5DD4" w:rsidRDefault="00404425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lang w:eastAsia="ko-KR"/>
        </w:rPr>
      </w:pPr>
      <w:r w:rsidRPr="00CD5DD4">
        <w:rPr>
          <w:rFonts w:ascii="세이브더칠드런 Light" w:eastAsia="세이브더칠드런 Light" w:hAnsi="세이브더칠드런 Light"/>
          <w:lang w:eastAsia="ko-KR"/>
        </w:rPr>
        <w:t>2019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년</w:t>
      </w:r>
      <w:r w:rsidR="00D37E56" w:rsidRPr="00CD5DD4">
        <w:rPr>
          <w:rFonts w:ascii="세이브더칠드런 Light" w:eastAsia="세이브더칠드런 Light" w:hAnsi="세이브더칠드런 Light" w:hint="eastAsia"/>
          <w:lang w:eastAsia="ko-KR"/>
        </w:rPr>
        <w:t>엔</w:t>
      </w:r>
      <w:r w:rsidR="006A3244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그간 학교놀이환경개선사업에 참여한 아동을 대상으로 </w:t>
      </w:r>
      <w:r w:rsidR="00D37E56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다시 한 번 </w:t>
      </w:r>
      <w:r w:rsidR="006A3244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사업 평가 연구를 실시하였고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놀이친화적인 학교 환경이 아동 발달과 삶의 질에 긍정적인 영향을 미치고 있음을 </w:t>
      </w:r>
      <w:r w:rsidR="00D37E56" w:rsidRPr="00CD5DD4">
        <w:rPr>
          <w:rFonts w:ascii="세이브더칠드런 Light" w:eastAsia="세이브더칠드런 Light" w:hAnsi="세이브더칠드런 Light" w:hint="eastAsia"/>
          <w:lang w:eastAsia="ko-KR"/>
        </w:rPr>
        <w:t>재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확인</w:t>
      </w:r>
      <w:r w:rsidR="006A3244" w:rsidRPr="00CD5DD4">
        <w:rPr>
          <w:rFonts w:ascii="세이브더칠드런 Light" w:eastAsia="세이브더칠드런 Light" w:hAnsi="세이브더칠드런 Light" w:hint="eastAsia"/>
          <w:lang w:eastAsia="ko-KR"/>
        </w:rPr>
        <w:t>하였습니다.</w:t>
      </w:r>
      <w:r w:rsidR="006A3244"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놀이친화적인 학교 환경은 아동의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자존감과</w:t>
      </w:r>
      <w:proofErr w:type="spellEnd"/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또래</w:t>
      </w:r>
      <w:r w:rsidR="00D37E56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관계를 개선하고,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우울ㆍ불안을</w:t>
      </w:r>
      <w:proofErr w:type="spellEnd"/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줄이는 데 긍정적인 영향을 </w:t>
      </w:r>
      <w:r w:rsidR="000E499C" w:rsidRPr="00CD5DD4">
        <w:rPr>
          <w:rFonts w:ascii="세이브더칠드런 Light" w:eastAsia="세이브더칠드런 Light" w:hAnsi="세이브더칠드런 Light" w:hint="eastAsia"/>
          <w:lang w:eastAsia="ko-KR"/>
        </w:rPr>
        <w:lastRenderedPageBreak/>
        <w:t>미치고 있다는</w:t>
      </w:r>
      <w:r w:rsidR="00C6710A" w:rsidRPr="00CD5DD4">
        <w:rPr>
          <w:rFonts w:ascii="세이브더칠드런 Light" w:eastAsia="세이브더칠드런 Light" w:hAnsi="세이브더칠드런 Light" w:hint="eastAsia"/>
          <w:lang w:eastAsia="ko-KR"/>
        </w:rPr>
        <w:t>(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박현선 외,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세이브더칠드런</w:t>
      </w:r>
      <w:proofErr w:type="spellEnd"/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/>
          <w:lang w:eastAsia="ko-KR"/>
        </w:rPr>
        <w:t>‘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놀이터를 지켜라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’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사업평가 연구 놀이가 바꾼 아동과 지역사회,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2020,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세이브더칠드런</w:t>
      </w:r>
      <w:proofErr w:type="spellEnd"/>
      <w:r w:rsidR="006A3244" w:rsidRPr="00CD5DD4">
        <w:rPr>
          <w:rFonts w:ascii="세이브더칠드런 Light" w:eastAsia="세이브더칠드런 Light" w:hAnsi="세이브더칠드런 Light" w:hint="eastAsia"/>
          <w:lang w:eastAsia="ko-KR"/>
        </w:rPr>
        <w:t>)</w:t>
      </w:r>
      <w:r w:rsidR="000E499C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연구 결과를 통해</w:t>
      </w:r>
      <w:r w:rsidR="006A3244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학교놀이환경개선사업의 필요성을 한번 더 </w:t>
      </w:r>
      <w:r w:rsidR="000E499C" w:rsidRPr="00CD5DD4">
        <w:rPr>
          <w:rFonts w:ascii="세이브더칠드런 Light" w:eastAsia="세이브더칠드런 Light" w:hAnsi="세이브더칠드런 Light" w:hint="eastAsia"/>
          <w:lang w:eastAsia="ko-KR"/>
        </w:rPr>
        <w:t>검증하였고,</w:t>
      </w:r>
      <w:r w:rsidR="000E499C"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="000E499C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이를 기반으로 학교놀이환경개선사업은 지속 </w:t>
      </w:r>
      <w:r w:rsidR="00F9342E" w:rsidRPr="00CD5DD4">
        <w:rPr>
          <w:rFonts w:ascii="세이브더칠드런 Light" w:eastAsia="세이브더칠드런 Light" w:hAnsi="세이브더칠드런 Light" w:hint="eastAsia"/>
          <w:lang w:eastAsia="ko-KR"/>
        </w:rPr>
        <w:t>추진되고 있습니다.</w:t>
      </w:r>
      <w:r w:rsidR="00F9342E"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</w:p>
    <w:p w14:paraId="0A0E116D" w14:textId="77777777" w:rsidR="00404425" w:rsidRPr="00CD5DD4" w:rsidRDefault="00404425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lang w:eastAsia="ko-KR"/>
        </w:rPr>
      </w:pPr>
    </w:p>
    <w:p w14:paraId="29718CCE" w14:textId="69187C48" w:rsidR="00B62FF9" w:rsidRPr="00CD5DD4" w:rsidRDefault="00B62FF9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sz w:val="18"/>
          <w:lang w:eastAsia="ko-KR"/>
        </w:rPr>
      </w:pPr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>*</w:t>
      </w:r>
      <w:proofErr w:type="spellStart"/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>세이브더칠드런</w:t>
      </w:r>
      <w:proofErr w:type="spellEnd"/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>‘</w:t>
      </w:r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>잘 노는 우리학교 만들기</w:t>
      </w:r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 xml:space="preserve">’ </w:t>
      </w:r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>평가 연구결과 보고서</w:t>
      </w:r>
      <w:hyperlink r:id="rId20" w:history="1">
        <w:r w:rsidRPr="00CD5DD4">
          <w:rPr>
            <w:rStyle w:val="a7"/>
            <w:rFonts w:ascii="세이브더칠드런 Light" w:eastAsia="세이브더칠드런 Light" w:hAnsi="세이브더칠드런 Light"/>
            <w:color w:val="DA291C" w:themeColor="background2"/>
            <w:sz w:val="18"/>
            <w:lang w:eastAsia="ko-KR"/>
          </w:rPr>
          <w:t>http://bit.ly/2hknHnb</w:t>
        </w:r>
      </w:hyperlink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 xml:space="preserve"> </w:t>
      </w:r>
    </w:p>
    <w:p w14:paraId="57841260" w14:textId="430C1E1D" w:rsidR="00404425" w:rsidRPr="00CD5DD4" w:rsidRDefault="00404425" w:rsidP="00B62FF9">
      <w:pPr>
        <w:spacing w:line="276" w:lineRule="auto"/>
        <w:jc w:val="both"/>
        <w:rPr>
          <w:rStyle w:val="a7"/>
          <w:rFonts w:ascii="세이브더칠드런 Light" w:eastAsia="세이브더칠드런 Light" w:hAnsi="세이브더칠드런 Light"/>
          <w:sz w:val="17"/>
          <w:szCs w:val="17"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>*</w:t>
      </w:r>
      <w:proofErr w:type="spellStart"/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>세이브더칠드런</w:t>
      </w:r>
      <w:proofErr w:type="spellEnd"/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 xml:space="preserve"> 놀이가 바꾼 아동과 지역사회:</w:t>
      </w:r>
      <w:r w:rsidRPr="00CD5DD4">
        <w:rPr>
          <w:rFonts w:ascii="세이브더칠드런 Light" w:eastAsia="세이브더칠드런 Light" w:hAnsi="세이브더칠드런 Light"/>
          <w:sz w:val="18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 xml:space="preserve">사업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>평가연구</w:t>
      </w:r>
      <w:proofErr w:type="spellEnd"/>
      <w:r w:rsidRPr="00CD5DD4">
        <w:rPr>
          <w:rFonts w:ascii="세이브더칠드런 Light" w:eastAsia="세이브더칠드런 Light" w:hAnsi="세이브더칠드런 Light" w:hint="eastAsia"/>
          <w:sz w:val="18"/>
          <w:lang w:eastAsia="ko-KR"/>
        </w:rPr>
        <w:t xml:space="preserve"> 보고서</w:t>
      </w:r>
      <w:hyperlink r:id="rId21" w:history="1">
        <w:r w:rsidRPr="00CD5DD4">
          <w:rPr>
            <w:rStyle w:val="a7"/>
            <w:rFonts w:ascii="세이브더칠드런 Light" w:eastAsia="세이브더칠드런 Light" w:hAnsi="세이브더칠드런 Light"/>
            <w:sz w:val="17"/>
            <w:szCs w:val="17"/>
            <w:lang w:eastAsia="ko-KR"/>
          </w:rPr>
          <w:t>https://www.sc.or.kr/news/reportView.do?NO=70481</w:t>
        </w:r>
      </w:hyperlink>
    </w:p>
    <w:p w14:paraId="42EC1E12" w14:textId="05524087" w:rsidR="006A3244" w:rsidRPr="00CD5DD4" w:rsidRDefault="006A3244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sz w:val="17"/>
          <w:szCs w:val="17"/>
          <w:lang w:eastAsia="ko-KR"/>
        </w:rPr>
      </w:pPr>
    </w:p>
    <w:p w14:paraId="3F823497" w14:textId="77777777" w:rsidR="006A3244" w:rsidRPr="00CD5DD4" w:rsidRDefault="006A3244" w:rsidP="00B62FF9">
      <w:pPr>
        <w:spacing w:line="276" w:lineRule="auto"/>
        <w:jc w:val="both"/>
        <w:rPr>
          <w:rFonts w:ascii="세이브더칠드런 Light" w:eastAsia="세이브더칠드런 Light" w:hAnsi="세이브더칠드런 Light"/>
          <w:sz w:val="17"/>
          <w:szCs w:val="17"/>
          <w:lang w:eastAsia="ko-KR"/>
        </w:rPr>
      </w:pPr>
    </w:p>
    <w:p w14:paraId="27881729" w14:textId="15BF6358" w:rsidR="004453A1" w:rsidRPr="00CD5DD4" w:rsidRDefault="004A042F" w:rsidP="004453A1">
      <w:pPr>
        <w:pStyle w:val="aa"/>
        <w:numPr>
          <w:ilvl w:val="0"/>
          <w:numId w:val="8"/>
        </w:numPr>
        <w:spacing w:after="160" w:line="259" w:lineRule="auto"/>
        <w:ind w:leftChars="0" w:left="426" w:hanging="426"/>
        <w:jc w:val="both"/>
        <w:rPr>
          <w:rFonts w:ascii="세이브더칠드런 Light" w:eastAsia="세이브더칠드런 Light" w:hAnsi="세이브더칠드런 Light"/>
          <w:b/>
          <w:bCs/>
          <w:sz w:val="24"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bCs/>
          <w:sz w:val="24"/>
          <w:szCs w:val="22"/>
          <w:lang w:val="en-US" w:eastAsia="ko-KR"/>
        </w:rPr>
        <w:t>202</w:t>
      </w:r>
      <w:r w:rsidR="005920C9">
        <w:rPr>
          <w:rFonts w:ascii="세이브더칠드런 Light" w:eastAsia="세이브더칠드런 Light" w:hAnsi="세이브더칠드런 Light"/>
          <w:b/>
          <w:bCs/>
          <w:sz w:val="24"/>
          <w:szCs w:val="22"/>
          <w:lang w:val="en-US" w:eastAsia="ko-KR"/>
        </w:rPr>
        <w:t>3</w:t>
      </w:r>
      <w:r w:rsidRPr="00CD5DD4">
        <w:rPr>
          <w:rFonts w:ascii="세이브더칠드런 Light" w:eastAsia="세이브더칠드런 Light" w:hAnsi="세이브더칠드런 Light" w:hint="eastAsia"/>
          <w:b/>
          <w:bCs/>
          <w:sz w:val="24"/>
          <w:szCs w:val="22"/>
          <w:lang w:val="en-US" w:eastAsia="ko-KR"/>
        </w:rPr>
        <w:t xml:space="preserve">년 </w:t>
      </w:r>
      <w:r w:rsidR="00DE71F5" w:rsidRPr="00CD5DD4">
        <w:rPr>
          <w:rFonts w:ascii="세이브더칠드런 Light" w:eastAsia="세이브더칠드런 Light" w:hAnsi="세이브더칠드런 Light" w:hint="eastAsia"/>
          <w:b/>
          <w:bCs/>
          <w:sz w:val="24"/>
          <w:szCs w:val="22"/>
          <w:lang w:val="en-US" w:eastAsia="ko-KR"/>
        </w:rPr>
        <w:t>사업 개요</w:t>
      </w:r>
    </w:p>
    <w:tbl>
      <w:tblPr>
        <w:tblStyle w:val="a8"/>
        <w:tblW w:w="0" w:type="auto"/>
        <w:tblInd w:w="27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31"/>
        <w:gridCol w:w="7044"/>
      </w:tblGrid>
      <w:tr w:rsidR="004453A1" w:rsidRPr="00CD5DD4" w14:paraId="74867F87" w14:textId="77777777" w:rsidTr="004453A1">
        <w:tc>
          <w:tcPr>
            <w:tcW w:w="2031" w:type="dxa"/>
            <w:tcBorders>
              <w:top w:val="single" w:sz="12" w:space="0" w:color="auto"/>
              <w:left w:val="nil"/>
              <w:bottom w:val="double" w:sz="4" w:space="0" w:color="auto"/>
            </w:tcBorders>
            <w:shd w:val="clear" w:color="auto" w:fill="D9D9D9" w:themeFill="background1" w:themeFillShade="D9"/>
          </w:tcPr>
          <w:p w14:paraId="2AED56F6" w14:textId="77777777" w:rsidR="004453A1" w:rsidRPr="00CD5DD4" w:rsidRDefault="004453A1" w:rsidP="004453A1">
            <w:pPr>
              <w:jc w:val="center"/>
              <w:rPr>
                <w:rFonts w:ascii="세이브더칠드런 Light" w:eastAsia="세이브더칠드런 Light" w:hAnsi="세이브더칠드런 Light"/>
                <w:b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구분</w:t>
            </w:r>
            <w:proofErr w:type="spellEnd"/>
          </w:p>
        </w:tc>
        <w:tc>
          <w:tcPr>
            <w:tcW w:w="7044" w:type="dxa"/>
            <w:tcBorders>
              <w:top w:val="single" w:sz="12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</w:tcPr>
          <w:p w14:paraId="6E2DF7C0" w14:textId="77777777" w:rsidR="004453A1" w:rsidRPr="00CD5DD4" w:rsidRDefault="004453A1" w:rsidP="004453A1">
            <w:pPr>
              <w:jc w:val="center"/>
              <w:rPr>
                <w:rFonts w:ascii="세이브더칠드런 Light" w:eastAsia="세이브더칠드런 Light" w:hAnsi="세이브더칠드런 Light"/>
                <w:b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내용</w:t>
            </w:r>
            <w:proofErr w:type="spellEnd"/>
          </w:p>
        </w:tc>
      </w:tr>
      <w:tr w:rsidR="004453A1" w:rsidRPr="00CD5DD4" w14:paraId="2C014C63" w14:textId="77777777" w:rsidTr="004453A1">
        <w:trPr>
          <w:trHeight w:val="494"/>
        </w:trPr>
        <w:tc>
          <w:tcPr>
            <w:tcW w:w="2031" w:type="dxa"/>
            <w:tcBorders>
              <w:top w:val="double" w:sz="4" w:space="0" w:color="auto"/>
              <w:left w:val="nil"/>
            </w:tcBorders>
            <w:vAlign w:val="center"/>
          </w:tcPr>
          <w:p w14:paraId="66D744C5" w14:textId="77777777" w:rsidR="004453A1" w:rsidRPr="00CD5DD4" w:rsidRDefault="004453A1" w:rsidP="004453A1">
            <w:pPr>
              <w:jc w:val="center"/>
              <w:rPr>
                <w:rFonts w:ascii="세이브더칠드런 Light" w:eastAsia="세이브더칠드런 Light" w:hAnsi="세이브더칠드런 Light"/>
                <w:b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사업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 xml:space="preserve">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기간</w:t>
            </w:r>
            <w:proofErr w:type="spellEnd"/>
          </w:p>
        </w:tc>
        <w:tc>
          <w:tcPr>
            <w:tcW w:w="7044" w:type="dxa"/>
            <w:tcBorders>
              <w:top w:val="double" w:sz="4" w:space="0" w:color="auto"/>
              <w:right w:val="nil"/>
            </w:tcBorders>
            <w:vAlign w:val="center"/>
          </w:tcPr>
          <w:p w14:paraId="6B76149A" w14:textId="78CBD65B" w:rsidR="004453A1" w:rsidRPr="00CD5DD4" w:rsidRDefault="004453A1" w:rsidP="00B4776C">
            <w:pPr>
              <w:spacing w:line="276" w:lineRule="auto"/>
              <w:rPr>
                <w:rFonts w:ascii="세이브더칠드런 Light" w:eastAsia="세이브더칠드런 Light" w:hAnsi="세이브더칠드런 Light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</w:rPr>
              <w:t>202</w:t>
            </w:r>
            <w:r w:rsidR="005920C9">
              <w:rPr>
                <w:rFonts w:ascii="세이브더칠드런 Light" w:eastAsia="세이브더칠드런 Light" w:hAnsi="세이브더칠드런 Light"/>
              </w:rPr>
              <w:t>3</w:t>
            </w:r>
            <w:r w:rsidR="00244FFB" w:rsidRPr="00CD5DD4">
              <w:rPr>
                <w:rFonts w:ascii="세이브더칠드런 Light" w:eastAsia="세이브더칠드런 Light" w:hAnsi="세이브더칠드런 Light"/>
              </w:rPr>
              <w:t>.</w:t>
            </w:r>
            <w:r w:rsidRPr="00CD5DD4">
              <w:rPr>
                <w:rFonts w:ascii="세이브더칠드런 Light" w:eastAsia="세이브더칠드런 Light" w:hAnsi="세이브더칠드런 Light" w:hint="eastAsia"/>
              </w:rPr>
              <w:t xml:space="preserve"> </w:t>
            </w:r>
            <w:r w:rsidR="00AC2733">
              <w:rPr>
                <w:rFonts w:ascii="세이브더칠드런 Light" w:eastAsia="세이브더칠드런 Light" w:hAnsi="세이브더칠드런 Light"/>
              </w:rPr>
              <w:t>3</w:t>
            </w:r>
            <w:r w:rsidR="00244FFB" w:rsidRPr="00CD5DD4">
              <w:rPr>
                <w:rFonts w:ascii="바탕" w:eastAsia="바탕" w:hAnsi="바탕" w:cs="바탕" w:hint="eastAsia"/>
              </w:rPr>
              <w:t>–</w:t>
            </w:r>
            <w:r w:rsidR="00244FFB" w:rsidRPr="00CD5DD4">
              <w:rPr>
                <w:rFonts w:ascii="세이브더칠드런 Light" w:eastAsia="세이브더칠드런 Light" w:hAnsi="세이브더칠드런 Light"/>
              </w:rPr>
              <w:t xml:space="preserve"> 202</w:t>
            </w:r>
            <w:r w:rsidR="005920C9">
              <w:rPr>
                <w:rFonts w:ascii="세이브더칠드런 Light" w:eastAsia="세이브더칠드런 Light" w:hAnsi="세이브더칠드런 Light"/>
              </w:rPr>
              <w:t>3</w:t>
            </w:r>
            <w:r w:rsidRPr="00CD5DD4">
              <w:rPr>
                <w:rFonts w:ascii="세이브더칠드런 Light" w:eastAsia="세이브더칠드런 Light" w:hAnsi="세이브더칠드런 Light"/>
              </w:rPr>
              <w:t xml:space="preserve">. 12 </w:t>
            </w:r>
          </w:p>
        </w:tc>
      </w:tr>
      <w:tr w:rsidR="004453A1" w:rsidRPr="00CD5DD4" w14:paraId="35991B32" w14:textId="77777777" w:rsidTr="00F9342E">
        <w:trPr>
          <w:trHeight w:val="1080"/>
        </w:trPr>
        <w:tc>
          <w:tcPr>
            <w:tcW w:w="2031" w:type="dxa"/>
            <w:tcBorders>
              <w:left w:val="nil"/>
            </w:tcBorders>
            <w:vAlign w:val="center"/>
          </w:tcPr>
          <w:p w14:paraId="48DC2FEE" w14:textId="77777777" w:rsidR="004453A1" w:rsidRPr="00CD5DD4" w:rsidRDefault="004453A1" w:rsidP="004453A1">
            <w:pPr>
              <w:jc w:val="center"/>
              <w:rPr>
                <w:rFonts w:ascii="세이브더칠드런 Light" w:eastAsia="세이브더칠드런 Light" w:hAnsi="세이브더칠드런 Light"/>
                <w:b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사업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 xml:space="preserve">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목적</w:t>
            </w:r>
            <w:proofErr w:type="spellEnd"/>
          </w:p>
        </w:tc>
        <w:tc>
          <w:tcPr>
            <w:tcW w:w="7044" w:type="dxa"/>
            <w:tcBorders>
              <w:right w:val="nil"/>
            </w:tcBorders>
            <w:vAlign w:val="center"/>
          </w:tcPr>
          <w:p w14:paraId="0523484B" w14:textId="76422967" w:rsidR="004453A1" w:rsidRPr="00CD5DD4" w:rsidRDefault="004453A1" w:rsidP="00B4776C">
            <w:pPr>
              <w:spacing w:line="276" w:lineRule="auto"/>
              <w:rPr>
                <w:rFonts w:ascii="세이브더칠드런 Light" w:eastAsia="세이브더칠드런 Light" w:hAnsi="세이브더칠드런 Light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lang w:val="en-US" w:eastAsia="ko-KR"/>
              </w:rPr>
              <w:t>놀이 활동 공간</w:t>
            </w:r>
            <w:r w:rsidR="00B4776C">
              <w:rPr>
                <w:rFonts w:ascii="세이브더칠드런 Light" w:eastAsia="세이브더칠드런 Light" w:hAnsi="세이브더칠드런 Light" w:hint="eastAsia"/>
                <w:lang w:val="en-US" w:eastAsia="ko-KR"/>
              </w:rPr>
              <w:t>이</w:t>
            </w:r>
            <w:r w:rsidRPr="00CD5DD4">
              <w:rPr>
                <w:rFonts w:ascii="세이브더칠드런 Light" w:eastAsia="세이브더칠드런 Light" w:hAnsi="세이브더칠드런 Light" w:hint="eastAsia"/>
                <w:lang w:val="en-US" w:eastAsia="ko-KR"/>
              </w:rPr>
              <w:t xml:space="preserve"> 제한된 초등학교 내 아동의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lang w:val="en-US" w:eastAsia="ko-KR"/>
              </w:rPr>
              <w:t>놀권리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lang w:val="en-US" w:eastAsia="ko-KR"/>
              </w:rPr>
              <w:t xml:space="preserve"> 보장을 위해 놀이 친화적 학교 환경 조성 </w:t>
            </w:r>
          </w:p>
        </w:tc>
      </w:tr>
      <w:tr w:rsidR="004453A1" w:rsidRPr="00CD5DD4" w14:paraId="219FAFE9" w14:textId="77777777" w:rsidTr="00F9342E">
        <w:trPr>
          <w:trHeight w:val="1124"/>
        </w:trPr>
        <w:tc>
          <w:tcPr>
            <w:tcW w:w="2031" w:type="dxa"/>
            <w:tcBorders>
              <w:left w:val="nil"/>
            </w:tcBorders>
            <w:vAlign w:val="center"/>
          </w:tcPr>
          <w:p w14:paraId="4DB51E9C" w14:textId="77777777" w:rsidR="004453A1" w:rsidRPr="00CD5DD4" w:rsidRDefault="004453A1" w:rsidP="004453A1">
            <w:pPr>
              <w:jc w:val="center"/>
              <w:rPr>
                <w:rFonts w:ascii="세이브더칠드런 Light" w:eastAsia="세이브더칠드런 Light" w:hAnsi="세이브더칠드런 Light"/>
                <w:b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사업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 xml:space="preserve">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목표</w:t>
            </w:r>
            <w:proofErr w:type="spellEnd"/>
          </w:p>
        </w:tc>
        <w:tc>
          <w:tcPr>
            <w:tcW w:w="7044" w:type="dxa"/>
            <w:tcBorders>
              <w:right w:val="nil"/>
            </w:tcBorders>
            <w:vAlign w:val="center"/>
          </w:tcPr>
          <w:p w14:paraId="38643185" w14:textId="77777777" w:rsidR="004453A1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아동의 의견을 반영한 학교 놀이 공간 조성 </w:t>
            </w:r>
          </w:p>
          <w:p w14:paraId="76CC95E7" w14:textId="77777777" w:rsidR="004453A1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자유 놀이 시간 확대 (주 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>1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회 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>40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분 이상 보장)</w:t>
            </w:r>
          </w:p>
        </w:tc>
      </w:tr>
      <w:tr w:rsidR="004453A1" w:rsidRPr="00CD5DD4" w14:paraId="4481BD55" w14:textId="77777777" w:rsidTr="00F9342E">
        <w:trPr>
          <w:trHeight w:val="2544"/>
        </w:trPr>
        <w:tc>
          <w:tcPr>
            <w:tcW w:w="2031" w:type="dxa"/>
            <w:tcBorders>
              <w:left w:val="nil"/>
            </w:tcBorders>
            <w:vAlign w:val="center"/>
          </w:tcPr>
          <w:p w14:paraId="062C5431" w14:textId="77777777" w:rsidR="004453A1" w:rsidRPr="00CD5DD4" w:rsidRDefault="004453A1" w:rsidP="004453A1">
            <w:pPr>
              <w:jc w:val="center"/>
              <w:rPr>
                <w:rFonts w:ascii="세이브더칠드런 Light" w:eastAsia="세이브더칠드런 Light" w:hAnsi="세이브더칠드런 Light"/>
                <w:b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사업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 xml:space="preserve">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내용</w:t>
            </w:r>
            <w:proofErr w:type="spellEnd"/>
          </w:p>
        </w:tc>
        <w:tc>
          <w:tcPr>
            <w:tcW w:w="7044" w:type="dxa"/>
            <w:tcBorders>
              <w:right w:val="nil"/>
            </w:tcBorders>
            <w:vAlign w:val="center"/>
          </w:tcPr>
          <w:p w14:paraId="6DA68768" w14:textId="50AB5449" w:rsidR="004453A1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사업 대상 학교 선정 및 </w:t>
            </w:r>
            <w:r w:rsidR="009B77D6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업무</w:t>
            </w:r>
            <w:r w:rsidR="00D40BA7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협약</w:t>
            </w:r>
            <w:r w:rsidR="005E7B4A"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</w:p>
          <w:p w14:paraId="28A5960C" w14:textId="1E3314C8" w:rsidR="004453A1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아동 참여 워크숍 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>(</w:t>
            </w:r>
            <w:r w:rsidR="00BC5A32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온/오프라인 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>3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회이상)</w:t>
            </w:r>
          </w:p>
          <w:p w14:paraId="737A082C" w14:textId="77777777" w:rsidR="004453A1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놀이공간 설계 및 시공</w:t>
            </w:r>
          </w:p>
          <w:p w14:paraId="2B987A92" w14:textId="63761B93" w:rsidR="004453A1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놀이공간 개장식 개최</w:t>
            </w:r>
          </w:p>
          <w:p w14:paraId="13A2ECD0" w14:textId="77777777" w:rsidR="004453A1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자유 놀이 시간 확대 운영 및 인식 개선 프로그램 실시</w:t>
            </w:r>
          </w:p>
          <w:p w14:paraId="6C639CC2" w14:textId="77777777" w:rsidR="004453A1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사전/사후 아동 설문조사 및 인터뷰</w:t>
            </w:r>
          </w:p>
        </w:tc>
      </w:tr>
      <w:tr w:rsidR="004453A1" w:rsidRPr="00CD5DD4" w14:paraId="4AB62850" w14:textId="77777777" w:rsidTr="00F9342E">
        <w:trPr>
          <w:trHeight w:val="1559"/>
        </w:trPr>
        <w:tc>
          <w:tcPr>
            <w:tcW w:w="2031" w:type="dxa"/>
            <w:tcBorders>
              <w:left w:val="nil"/>
              <w:bottom w:val="single" w:sz="12" w:space="0" w:color="auto"/>
            </w:tcBorders>
            <w:vAlign w:val="center"/>
          </w:tcPr>
          <w:p w14:paraId="1F2E0DE3" w14:textId="77777777" w:rsidR="004453A1" w:rsidRPr="00CD5DD4" w:rsidRDefault="004453A1" w:rsidP="004453A1">
            <w:pPr>
              <w:jc w:val="center"/>
              <w:rPr>
                <w:rFonts w:ascii="세이브더칠드런 Light" w:eastAsia="세이브더칠드런 Light" w:hAnsi="세이브더칠드런 Light"/>
                <w:b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사업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 xml:space="preserve">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</w:rPr>
              <w:t>규모</w:t>
            </w:r>
            <w:proofErr w:type="spellEnd"/>
          </w:p>
          <w:p w14:paraId="40492D49" w14:textId="0F198C25" w:rsidR="005D396B" w:rsidRPr="00CD5DD4" w:rsidRDefault="005D396B" w:rsidP="004453A1">
            <w:pPr>
              <w:jc w:val="center"/>
              <w:rPr>
                <w:rFonts w:ascii="세이브더칠드런 Light" w:eastAsia="세이브더칠드런 Light" w:hAnsi="세이브더칠드런 Light"/>
                <w:b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lang w:eastAsia="ko-KR"/>
              </w:rPr>
              <w:t>(예산)</w:t>
            </w:r>
            <w:r w:rsidRPr="00CD5DD4">
              <w:rPr>
                <w:rFonts w:ascii="세이브더칠드런 Light" w:eastAsia="세이브더칠드런 Light" w:hAnsi="세이브더칠드런 Light"/>
                <w:b/>
                <w:lang w:eastAsia="ko-KR"/>
              </w:rPr>
              <w:t xml:space="preserve"> </w:t>
            </w:r>
          </w:p>
        </w:tc>
        <w:tc>
          <w:tcPr>
            <w:tcW w:w="7044" w:type="dxa"/>
            <w:tcBorders>
              <w:bottom w:val="single" w:sz="12" w:space="0" w:color="auto"/>
              <w:right w:val="nil"/>
            </w:tcBorders>
            <w:vAlign w:val="center"/>
          </w:tcPr>
          <w:p w14:paraId="5C8127A6" w14:textId="77609B8A" w:rsidR="005E7B4A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</w:t>
            </w:r>
            <w:r w:rsid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r w:rsidR="00F55DFE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총</w:t>
            </w:r>
            <w:r w:rsidR="004A042F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</w:t>
            </w:r>
            <w:r w:rsidR="00B4776C">
              <w:rPr>
                <w:rFonts w:ascii="세이브더칠드런 Light" w:eastAsia="세이브더칠드런 Light" w:hAnsi="세이브더칠드런 Light"/>
                <w:lang w:eastAsia="ko-KR"/>
              </w:rPr>
              <w:t>1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개교</w:t>
            </w:r>
          </w:p>
          <w:p w14:paraId="0D23F8AF" w14:textId="0EB2D42D" w:rsidR="004A042F" w:rsidRPr="00CD5DD4" w:rsidRDefault="00F55DFE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바탕" w:eastAsia="바탕" w:hAnsi="바탕" w:cs="바탕" w:hint="eastAsia"/>
                <w:lang w:eastAsia="ko-KR"/>
              </w:rPr>
              <w:t>•</w:t>
            </w:r>
            <w:r w:rsidR="00CD5DD4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지원 예산: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r w:rsidR="004A042F" w:rsidRPr="00CD5DD4">
              <w:rPr>
                <w:rFonts w:ascii="세이브더칠드런 Light" w:eastAsia="세이브더칠드런 Light" w:hAnsi="세이브더칠드런 Light"/>
                <w:lang w:eastAsia="ko-KR"/>
              </w:rPr>
              <w:t>9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>0,000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천원 </w:t>
            </w:r>
          </w:p>
          <w:p w14:paraId="26809174" w14:textId="095496A5" w:rsidR="00F55DFE" w:rsidRPr="00CD5DD4" w:rsidRDefault="00F55DFE" w:rsidP="004A042F">
            <w:pPr>
              <w:spacing w:line="276" w:lineRule="auto"/>
              <w:ind w:firstLineChars="500" w:firstLine="990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(</w:t>
            </w:r>
            <w:r w:rsidR="00B2054C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설계,</w:t>
            </w:r>
            <w:r w:rsidR="00B2054C"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proofErr w:type="spellStart"/>
            <w:r w:rsidR="00B2054C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시공비</w:t>
            </w:r>
            <w:proofErr w:type="spellEnd"/>
            <w:r w:rsidR="00B2054C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등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전체 사업비1</w:t>
            </w:r>
            <w:r w:rsidR="005E7B4A" w:rsidRPr="00CD5DD4">
              <w:rPr>
                <w:rFonts w:ascii="세이브더칠드런 Light" w:eastAsia="세이브더칠드런 Light" w:hAnsi="세이브더칠드런 Light"/>
                <w:lang w:eastAsia="ko-KR"/>
              </w:rPr>
              <w:t>00%</w:t>
            </w:r>
            <w:r w:rsidR="00B2054C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)</w:t>
            </w:r>
          </w:p>
          <w:p w14:paraId="0E00AB3E" w14:textId="5F1EFF4C" w:rsidR="004453A1" w:rsidRPr="00CD5DD4" w:rsidRDefault="004453A1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>※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 xml:space="preserve"> 학교 측 추가 예산</w:t>
            </w:r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lang w:eastAsia="ko-KR"/>
              </w:rPr>
              <w:t xml:space="preserve"> 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>편성 불필요.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>완공 후 학교발전기금</w:t>
            </w:r>
            <w:r w:rsidRPr="00CD5DD4">
              <w:rPr>
                <w:rFonts w:ascii="세이브더칠드런 Light" w:eastAsia="세이브더칠드런 Light" w:hAnsi="세이브더칠드런 Light" w:hint="eastAsia"/>
                <w:sz w:val="18"/>
                <w:lang w:eastAsia="ko-KR"/>
              </w:rPr>
              <w:t>(구조물)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>기탁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 xml:space="preserve"> 절차 추진 필요.</w:t>
            </w:r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lang w:eastAsia="ko-KR"/>
              </w:rPr>
              <w:t xml:space="preserve"> </w:t>
            </w:r>
          </w:p>
        </w:tc>
      </w:tr>
    </w:tbl>
    <w:p w14:paraId="17442097" w14:textId="6F0D27A1" w:rsidR="002864B2" w:rsidRPr="00CD5DD4" w:rsidRDefault="002864B2" w:rsidP="002864B2">
      <w:pPr>
        <w:rPr>
          <w:rFonts w:ascii="세이브더칠드런 Light" w:eastAsia="세이브더칠드런 Light" w:hAnsi="세이브더칠드런 Light"/>
          <w:b/>
          <w:color w:val="44546A"/>
          <w:sz w:val="20"/>
          <w:szCs w:val="10"/>
          <w:lang w:eastAsia="ko-KR"/>
        </w:rPr>
      </w:pPr>
      <w:r>
        <w:rPr>
          <w:rFonts w:ascii="세이브더칠드런 Light" w:eastAsia="세이브더칠드런 Light" w:hAnsi="세이브더칠드런 Light" w:hint="eastAsia"/>
          <w:b/>
          <w:bCs/>
          <w:szCs w:val="22"/>
          <w:lang w:val="en-US" w:eastAsia="ko-KR"/>
        </w:rPr>
        <w:t xml:space="preserve">     </w:t>
      </w:r>
      <w:r w:rsidRPr="00CD5DD4">
        <w:rPr>
          <w:rFonts w:ascii="세이브더칠드런 Light" w:eastAsia="세이브더칠드런 Light" w:hAnsi="세이브더칠드런 Light"/>
          <w:b/>
          <w:color w:val="44546A"/>
          <w:sz w:val="20"/>
          <w:szCs w:val="10"/>
          <w:lang w:eastAsia="ko-KR"/>
        </w:rPr>
        <w:t xml:space="preserve">     </w:t>
      </w:r>
      <w:r w:rsidRPr="00CD5DD4">
        <w:rPr>
          <w:rFonts w:ascii="세이브더칠드런 Light" w:eastAsia="세이브더칠드런 Light" w:hAnsi="세이브더칠드런 Light" w:hint="eastAsia"/>
          <w:b/>
          <w:color w:val="44546A"/>
          <w:sz w:val="20"/>
          <w:szCs w:val="10"/>
          <w:lang w:eastAsia="ko-KR"/>
        </w:rPr>
        <w:t>※</w:t>
      </w:r>
      <w:r w:rsidRPr="00CD5DD4">
        <w:rPr>
          <w:rFonts w:ascii="세이브더칠드런 Light" w:eastAsia="세이브더칠드런 Light" w:hAnsi="세이브더칠드런 Light"/>
          <w:b/>
          <w:color w:val="44546A"/>
          <w:sz w:val="20"/>
          <w:szCs w:val="10"/>
          <w:lang w:eastAsia="ko-KR"/>
        </w:rPr>
        <w:t xml:space="preserve"> </w:t>
      </w:r>
      <w:r>
        <w:rPr>
          <w:rFonts w:ascii="세이브더칠드런 Light" w:eastAsia="세이브더칠드런 Light" w:hAnsi="세이브더칠드런 Light" w:hint="eastAsia"/>
          <w:b/>
          <w:color w:val="44546A"/>
          <w:sz w:val="20"/>
          <w:szCs w:val="10"/>
          <w:lang w:eastAsia="ko-KR"/>
        </w:rPr>
        <w:t>놀이터를 지켜라 캠페인 웹사이트 참고:</w:t>
      </w:r>
      <w:r>
        <w:rPr>
          <w:rFonts w:ascii="세이브더칠드런 Light" w:eastAsia="세이브더칠드런 Light" w:hAnsi="세이브더칠드런 Light"/>
          <w:b/>
          <w:color w:val="44546A"/>
          <w:sz w:val="20"/>
          <w:szCs w:val="10"/>
          <w:lang w:eastAsia="ko-KR"/>
        </w:rPr>
        <w:t xml:space="preserve"> https;// play.sc.or.kr</w:t>
      </w:r>
    </w:p>
    <w:p w14:paraId="0FFF6F5D" w14:textId="2E030B45" w:rsidR="00670824" w:rsidRPr="002864B2" w:rsidRDefault="00670824" w:rsidP="002864B2">
      <w:pPr>
        <w:spacing w:after="160"/>
        <w:jc w:val="both"/>
        <w:rPr>
          <w:rFonts w:ascii="세이브더칠드런 Light" w:eastAsia="세이브더칠드런 Light" w:hAnsi="세이브더칠드런 Light"/>
          <w:b/>
          <w:bCs/>
          <w:szCs w:val="22"/>
          <w:lang w:eastAsia="ko-KR"/>
        </w:rPr>
      </w:pPr>
    </w:p>
    <w:p w14:paraId="734CC1A5" w14:textId="6DB10D0E" w:rsidR="00F9342E" w:rsidRDefault="00F9342E" w:rsidP="004453A1">
      <w:pPr>
        <w:spacing w:after="160"/>
        <w:ind w:left="1251"/>
        <w:jc w:val="both"/>
        <w:rPr>
          <w:rFonts w:ascii="세이브더칠드런 Light" w:eastAsia="세이브더칠드런 Light" w:hAnsi="세이브더칠드런 Light"/>
          <w:b/>
          <w:bCs/>
          <w:szCs w:val="22"/>
          <w:lang w:val="en-US" w:eastAsia="ko-KR"/>
        </w:rPr>
      </w:pPr>
    </w:p>
    <w:p w14:paraId="3C4ECD7E" w14:textId="362E3AE8" w:rsidR="006903FA" w:rsidRDefault="006903FA" w:rsidP="004453A1">
      <w:pPr>
        <w:spacing w:after="160"/>
        <w:ind w:left="1251"/>
        <w:jc w:val="both"/>
        <w:rPr>
          <w:rFonts w:ascii="세이브더칠드런 Light" w:eastAsia="세이브더칠드런 Light" w:hAnsi="세이브더칠드런 Light"/>
          <w:b/>
          <w:bCs/>
          <w:szCs w:val="22"/>
          <w:lang w:val="en-US" w:eastAsia="ko-KR"/>
        </w:rPr>
      </w:pPr>
    </w:p>
    <w:p w14:paraId="2696B1D8" w14:textId="77777777" w:rsidR="006903FA" w:rsidRPr="00CD5DD4" w:rsidRDefault="006903FA" w:rsidP="004453A1">
      <w:pPr>
        <w:spacing w:after="160"/>
        <w:ind w:left="1251"/>
        <w:jc w:val="both"/>
        <w:rPr>
          <w:rFonts w:ascii="세이브더칠드런 Light" w:eastAsia="세이브더칠드런 Light" w:hAnsi="세이브더칠드런 Light"/>
          <w:b/>
          <w:bCs/>
          <w:szCs w:val="22"/>
          <w:lang w:val="en-US" w:eastAsia="ko-KR"/>
        </w:rPr>
      </w:pPr>
    </w:p>
    <w:p w14:paraId="0D56E1D6" w14:textId="77777777" w:rsidR="004453A1" w:rsidRPr="00CD5DD4" w:rsidRDefault="004453A1" w:rsidP="004453A1">
      <w:pPr>
        <w:pStyle w:val="ab"/>
        <w:spacing w:line="360" w:lineRule="auto"/>
        <w:jc w:val="both"/>
        <w:rPr>
          <w:rFonts w:ascii="세이브더칠드런 Light" w:eastAsia="세이브더칠드런 Light" w:hAnsi="세이브더칠드런 Light"/>
          <w:b/>
          <w:szCs w:val="22"/>
        </w:rPr>
      </w:pPr>
      <w:r w:rsidRPr="00CD5DD4">
        <w:rPr>
          <w:rFonts w:ascii="세이브더칠드런 Light" w:eastAsia="세이브더칠드런 Light" w:hAnsi="세이브더칠드런 Light"/>
          <w:b/>
          <w:szCs w:val="22"/>
        </w:rPr>
        <w:lastRenderedPageBreak/>
        <w:t>3</w:t>
      </w:r>
      <w:r w:rsidRPr="00CD5DD4">
        <w:rPr>
          <w:rFonts w:ascii="세이브더칠드런 Light" w:eastAsia="세이브더칠드런 Light" w:hAnsi="세이브더칠드런 Light" w:hint="eastAsia"/>
          <w:b/>
          <w:szCs w:val="22"/>
        </w:rPr>
        <w:t>.</w:t>
      </w:r>
      <w:r w:rsidRPr="00CD5DD4">
        <w:rPr>
          <w:rFonts w:ascii="세이브더칠드런 Light" w:eastAsia="세이브더칠드런 Light" w:hAnsi="세이브더칠드런 Light"/>
          <w:b/>
          <w:szCs w:val="22"/>
        </w:rPr>
        <w:t xml:space="preserve">  </w:t>
      </w:r>
      <w:r w:rsidRPr="00CD5DD4">
        <w:rPr>
          <w:rFonts w:ascii="세이브더칠드런 Light" w:eastAsia="세이브더칠드런 Light" w:hAnsi="세이브더칠드런 Light" w:hint="eastAsia"/>
          <w:b/>
          <w:szCs w:val="22"/>
        </w:rPr>
        <w:t>사업 절차 및 기관별 역할</w:t>
      </w:r>
    </w:p>
    <w:tbl>
      <w:tblPr>
        <w:tblOverlap w:val="never"/>
        <w:tblW w:w="9075" w:type="dxa"/>
        <w:tblInd w:w="281" w:type="dxa"/>
        <w:tblLayout w:type="fixed"/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961"/>
        <w:gridCol w:w="165"/>
        <w:gridCol w:w="59"/>
        <w:gridCol w:w="2066"/>
        <w:gridCol w:w="145"/>
        <w:gridCol w:w="142"/>
        <w:gridCol w:w="1277"/>
        <w:gridCol w:w="141"/>
        <w:gridCol w:w="3119"/>
      </w:tblGrid>
      <w:tr w:rsidR="005E7B4A" w:rsidRPr="00CD5DD4" w14:paraId="0ACD8897" w14:textId="77777777" w:rsidTr="009B77D6">
        <w:trPr>
          <w:trHeight w:val="399"/>
        </w:trPr>
        <w:tc>
          <w:tcPr>
            <w:tcW w:w="1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2282E4" w14:textId="77777777" w:rsidR="005E7B4A" w:rsidRPr="00CD5DD4" w:rsidRDefault="005E7B4A" w:rsidP="009B77D6">
            <w:pPr>
              <w:jc w:val="center"/>
              <w:rPr>
                <w:rFonts w:ascii="세이브더칠드런 Light" w:eastAsia="세이브더칠드런 Light" w:hAnsi="세이브더칠드런 Light"/>
                <w:b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szCs w:val="22"/>
                <w:lang w:val="en-US" w:eastAsia="ko-KR"/>
              </w:rPr>
              <w:t>주요 절차</w:t>
            </w:r>
          </w:p>
        </w:tc>
        <w:tc>
          <w:tcPr>
            <w:tcW w:w="22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044EDB" w14:textId="77777777" w:rsidR="005E7B4A" w:rsidRPr="00CD5DD4" w:rsidRDefault="005E7B4A" w:rsidP="009B77D6">
            <w:pPr>
              <w:jc w:val="center"/>
              <w:rPr>
                <w:rFonts w:ascii="세이브더칠드런 Light" w:eastAsia="세이브더칠드런 Light" w:hAnsi="세이브더칠드런 Light"/>
                <w:b/>
                <w:szCs w:val="22"/>
                <w:lang w:val="en-US" w:eastAsia="ko-KR"/>
              </w:rPr>
            </w:pPr>
          </w:p>
        </w:tc>
        <w:tc>
          <w:tcPr>
            <w:tcW w:w="20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1DBDB" w14:textId="4A573670" w:rsidR="005E7B4A" w:rsidRPr="00CD5DD4" w:rsidRDefault="005E7B4A" w:rsidP="009B77D6">
            <w:pPr>
              <w:jc w:val="center"/>
              <w:rPr>
                <w:rFonts w:ascii="세이브더칠드런 Light" w:eastAsia="세이브더칠드런 Light" w:hAnsi="세이브더칠드런 Light"/>
                <w:b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szCs w:val="22"/>
                <w:lang w:val="en-US" w:eastAsia="ko-KR"/>
              </w:rPr>
              <w:t>일정</w:t>
            </w:r>
            <w:r w:rsidR="00AE3EB2" w:rsidRPr="00CD5DD4">
              <w:rPr>
                <w:rFonts w:ascii="세이브더칠드런 Light" w:eastAsia="세이브더칠드런 Light" w:hAnsi="세이브더칠드런 Light" w:hint="eastAsia"/>
                <w:b/>
                <w:szCs w:val="22"/>
                <w:lang w:val="en-US" w:eastAsia="ko-KR"/>
              </w:rPr>
              <w:t>(안)</w:t>
            </w:r>
            <w:r w:rsidR="00AE3EB2" w:rsidRPr="00CD5DD4">
              <w:rPr>
                <w:rFonts w:ascii="세이브더칠드런 Light" w:eastAsia="세이브더칠드런 Light" w:hAnsi="세이브더칠드런 Light"/>
                <w:b/>
                <w:szCs w:val="22"/>
                <w:lang w:val="en-US" w:eastAsia="ko-KR"/>
              </w:rPr>
              <w:t>*</w:t>
            </w: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6C5885" w14:textId="77777777" w:rsidR="005E7B4A" w:rsidRPr="00CD5DD4" w:rsidRDefault="005E7B4A" w:rsidP="009B77D6">
            <w:pPr>
              <w:jc w:val="center"/>
              <w:rPr>
                <w:rFonts w:ascii="세이브더칠드런 Light" w:eastAsia="세이브더칠드런 Light" w:hAnsi="세이브더칠드런 Light"/>
                <w:b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</w:tcBorders>
          </w:tcPr>
          <w:p w14:paraId="4EED1FD7" w14:textId="77777777" w:rsidR="005E7B4A" w:rsidRPr="00CD5DD4" w:rsidRDefault="005E7B4A" w:rsidP="009B77D6">
            <w:pPr>
              <w:jc w:val="center"/>
              <w:rPr>
                <w:rFonts w:ascii="세이브더칠드런 Light" w:eastAsia="세이브더칠드런 Light" w:hAnsi="세이브더칠드런 Light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68CB8D0" w14:textId="089B753B" w:rsidR="005E7B4A" w:rsidRPr="00CD5DD4" w:rsidRDefault="005E7B4A" w:rsidP="009B77D6">
            <w:pPr>
              <w:jc w:val="center"/>
              <w:rPr>
                <w:rFonts w:ascii="세이브더칠드런 Light" w:eastAsia="세이브더칠드런 Light" w:hAnsi="세이브더칠드런 Light"/>
                <w:b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szCs w:val="22"/>
                <w:lang w:val="en-US" w:eastAsia="ko-KR"/>
              </w:rPr>
              <w:t>기관</w:t>
            </w:r>
          </w:p>
        </w:tc>
        <w:tc>
          <w:tcPr>
            <w:tcW w:w="141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9ADCE0" w14:textId="77777777" w:rsidR="005E7B4A" w:rsidRPr="00CD5DD4" w:rsidRDefault="005E7B4A" w:rsidP="009B77D6">
            <w:pPr>
              <w:jc w:val="center"/>
              <w:rPr>
                <w:rFonts w:ascii="세이브더칠드런 Light" w:eastAsia="세이브더칠드런 Light" w:hAnsi="세이브더칠드런 Light"/>
                <w:b/>
                <w:szCs w:val="22"/>
                <w:lang w:val="en-US" w:eastAsia="ko-KR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3186AFE" w14:textId="77777777" w:rsidR="005E7B4A" w:rsidRPr="00CD5DD4" w:rsidRDefault="005E7B4A" w:rsidP="009B77D6">
            <w:pPr>
              <w:jc w:val="center"/>
              <w:rPr>
                <w:rFonts w:ascii="세이브더칠드런 Light" w:eastAsia="세이브더칠드런 Light" w:hAnsi="세이브더칠드런 Light"/>
                <w:b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szCs w:val="22"/>
                <w:lang w:val="en-US" w:eastAsia="ko-KR"/>
              </w:rPr>
              <w:t>주요 역할</w:t>
            </w:r>
          </w:p>
        </w:tc>
      </w:tr>
      <w:tr w:rsidR="009B77D6" w:rsidRPr="00CD5DD4" w14:paraId="54D21B43" w14:textId="77777777" w:rsidTr="00920ED2">
        <w:trPr>
          <w:trHeight w:val="52"/>
        </w:trPr>
        <w:tc>
          <w:tcPr>
            <w:tcW w:w="1961" w:type="dxa"/>
            <w:tcBorders>
              <w:top w:val="single" w:sz="12" w:space="0" w:color="auto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5D7ADC" w14:textId="77777777" w:rsidR="009B77D6" w:rsidRPr="00CD5DD4" w:rsidRDefault="009B77D6" w:rsidP="00244FFB">
            <w:pPr>
              <w:jc w:val="center"/>
              <w:rPr>
                <w:rFonts w:ascii="세이브더칠드런 Light" w:eastAsia="세이브더칠드런 Light" w:hAnsi="세이브더칠드런 Light"/>
                <w:b/>
                <w:sz w:val="10"/>
                <w:szCs w:val="22"/>
                <w:lang w:val="en-US" w:eastAsia="ko-KR"/>
              </w:rPr>
            </w:pPr>
          </w:p>
        </w:tc>
        <w:tc>
          <w:tcPr>
            <w:tcW w:w="224" w:type="dxa"/>
            <w:gridSpan w:val="2"/>
            <w:tcBorders>
              <w:top w:val="single" w:sz="12" w:space="0" w:color="auto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3F49E6" w14:textId="77777777" w:rsidR="009B77D6" w:rsidRPr="00CD5DD4" w:rsidRDefault="009B77D6" w:rsidP="00244FFB">
            <w:pPr>
              <w:jc w:val="center"/>
              <w:rPr>
                <w:rFonts w:ascii="세이브더칠드런 Light" w:eastAsia="세이브더칠드런 Light" w:hAnsi="세이브더칠드런 Light"/>
                <w:b/>
                <w:sz w:val="10"/>
                <w:szCs w:val="22"/>
                <w:lang w:val="en-US" w:eastAsia="ko-KR"/>
              </w:rPr>
            </w:pPr>
          </w:p>
        </w:tc>
        <w:tc>
          <w:tcPr>
            <w:tcW w:w="2066" w:type="dxa"/>
            <w:tcBorders>
              <w:top w:val="single" w:sz="12" w:space="0" w:color="auto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02DFB0" w14:textId="77777777" w:rsidR="009B77D6" w:rsidRPr="00CD5DD4" w:rsidRDefault="009B77D6" w:rsidP="00244FFB">
            <w:pPr>
              <w:jc w:val="center"/>
              <w:rPr>
                <w:rFonts w:ascii="세이브더칠드런 Light" w:eastAsia="세이브더칠드런 Light" w:hAnsi="세이브더칠드런 Light"/>
                <w:b/>
                <w:sz w:val="10"/>
                <w:szCs w:val="22"/>
                <w:lang w:val="en-US" w:eastAsia="ko-KR"/>
              </w:rPr>
            </w:pP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4C2254" w14:textId="77777777" w:rsidR="009B77D6" w:rsidRPr="00CD5DD4" w:rsidRDefault="009B77D6" w:rsidP="00244FFB">
            <w:pPr>
              <w:jc w:val="center"/>
              <w:rPr>
                <w:rFonts w:ascii="세이브더칠드런 Light" w:eastAsia="세이브더칠드런 Light" w:hAnsi="세이브더칠드런 Light"/>
                <w:b/>
                <w:sz w:val="10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</w:tcBorders>
          </w:tcPr>
          <w:p w14:paraId="46CDBD9E" w14:textId="77777777" w:rsidR="009B77D6" w:rsidRPr="00CD5DD4" w:rsidRDefault="009B77D6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5DF02CB7" w14:textId="77777777" w:rsidR="009B77D6" w:rsidRPr="00CD5DD4" w:rsidRDefault="009B77D6" w:rsidP="00244FFB">
            <w:pPr>
              <w:jc w:val="center"/>
              <w:rPr>
                <w:rFonts w:ascii="세이브더칠드런 Light" w:eastAsia="세이브더칠드런 Light" w:hAnsi="세이브더칠드런 Light"/>
                <w:b/>
                <w:sz w:val="10"/>
                <w:szCs w:val="22"/>
                <w:lang w:val="en-US" w:eastAsia="ko-KR"/>
              </w:rPr>
            </w:pPr>
          </w:p>
        </w:tc>
        <w:tc>
          <w:tcPr>
            <w:tcW w:w="141" w:type="dxa"/>
            <w:tcBorders>
              <w:top w:val="single" w:sz="12" w:space="0" w:color="auto"/>
            </w:tcBorders>
            <w:vAlign w:val="center"/>
          </w:tcPr>
          <w:p w14:paraId="61F04BE9" w14:textId="77777777" w:rsidR="009B77D6" w:rsidRPr="00CD5DD4" w:rsidRDefault="009B77D6" w:rsidP="00244FFB">
            <w:pPr>
              <w:jc w:val="center"/>
              <w:rPr>
                <w:rFonts w:ascii="세이브더칠드런 Light" w:eastAsia="세이브더칠드런 Light" w:hAnsi="세이브더칠드런 Light"/>
                <w:b/>
                <w:sz w:val="10"/>
                <w:szCs w:val="22"/>
                <w:lang w:val="en-US" w:eastAsia="ko-KR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5A9D04E8" w14:textId="77777777" w:rsidR="009B77D6" w:rsidRPr="00CD5DD4" w:rsidRDefault="009B77D6" w:rsidP="00244FFB">
            <w:pPr>
              <w:jc w:val="center"/>
              <w:rPr>
                <w:rFonts w:ascii="세이브더칠드런 Light" w:eastAsia="세이브더칠드런 Light" w:hAnsi="세이브더칠드런 Light"/>
                <w:b/>
                <w:sz w:val="10"/>
                <w:szCs w:val="22"/>
                <w:lang w:val="en-US" w:eastAsia="ko-KR"/>
              </w:rPr>
            </w:pPr>
          </w:p>
        </w:tc>
      </w:tr>
      <w:tr w:rsidR="005E7B4A" w:rsidRPr="00CD5DD4" w14:paraId="1A7E02C3" w14:textId="77777777" w:rsidTr="00920ED2">
        <w:trPr>
          <w:trHeight w:val="41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B524" w14:textId="28F3983C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공개 모집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1AE6F7" w14:textId="1B27B0E0" w:rsidR="005E7B4A" w:rsidRPr="00CD5DD4" w:rsidRDefault="00A04628" w:rsidP="002864B2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’2</w:t>
            </w:r>
            <w:r w:rsidR="00150312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2</w:t>
            </w:r>
            <w:r w:rsidR="009B77D6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  <w:r w:rsidR="00AE3EB2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1</w:t>
            </w:r>
            <w:r w:rsidR="00150312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2</w:t>
            </w:r>
            <w:r w:rsidR="009B77D6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  <w:r w:rsidR="00150312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21</w:t>
            </w:r>
            <w:proofErr w:type="gramStart"/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  <w:r w:rsidR="005E7B4A" w:rsidRPr="00CD5DD4">
              <w:rPr>
                <w:rFonts w:ascii="바탕" w:eastAsia="바탕" w:hAnsi="바탕" w:cs="바탕" w:hint="eastAsia"/>
                <w:sz w:val="20"/>
                <w:szCs w:val="22"/>
                <w:lang w:val="en-US" w:eastAsia="ko-KR"/>
              </w:rPr>
              <w:t>–</w:t>
            </w:r>
            <w:proofErr w:type="gramEnd"/>
            <w:r w:rsidR="00150312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23</w:t>
            </w:r>
            <w:r w:rsidR="00AE3EB2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  <w:r w:rsidR="00AC2733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2</w:t>
            </w:r>
            <w:r w:rsidR="00150312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 xml:space="preserve">. </w:t>
            </w:r>
            <w:r w:rsidR="00AC2733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24</w:t>
            </w:r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41B771C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54BEF2BB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CB53DCC" w14:textId="3EB6D1BE" w:rsidR="005E7B4A" w:rsidRPr="00CD5DD4" w:rsidRDefault="005E7B4A" w:rsidP="00865CC0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교육</w:t>
            </w:r>
            <w:r w:rsidR="00865CC0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(지원)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청</w:t>
            </w: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7FAC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3FEA4AD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공모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, 홍보 등 협조</w:t>
            </w:r>
          </w:p>
          <w:p w14:paraId="3B006DB8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학교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선정 협의</w:t>
            </w:r>
          </w:p>
        </w:tc>
      </w:tr>
      <w:tr w:rsidR="005E7B4A" w:rsidRPr="00CD5DD4" w14:paraId="6665FC7F" w14:textId="77777777" w:rsidTr="00920ED2">
        <w:trPr>
          <w:trHeight w:val="33"/>
        </w:trPr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3CC14A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D0148B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B0D843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1C686EF2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68654BEB" w14:textId="3C72D52A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5E73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51A20B7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</w:tr>
      <w:tr w:rsidR="005E7B4A" w:rsidRPr="00CD5DD4" w14:paraId="4E2028BE" w14:textId="77777777" w:rsidTr="00920ED2">
        <w:trPr>
          <w:trHeight w:val="41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94832E" w14:textId="46C40BDE" w:rsidR="005E7B4A" w:rsidRPr="00CD5DD4" w:rsidRDefault="000B4B4D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서류 및 현장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심사</w:t>
            </w:r>
            <w:r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, 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학교 선정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795CE4" w14:textId="28E2807A" w:rsidR="005E7B4A" w:rsidRPr="00CD5DD4" w:rsidRDefault="00A04628" w:rsidP="002864B2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’2</w:t>
            </w:r>
            <w:r w:rsidR="005920C9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3</w:t>
            </w:r>
            <w:r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  <w:r w:rsidR="00AC2733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2</w:t>
            </w:r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  <w:r w:rsidR="00AC2733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27</w:t>
            </w:r>
            <w:proofErr w:type="gramStart"/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  <w:r w:rsidR="005E7B4A" w:rsidRPr="00CD5DD4">
              <w:rPr>
                <w:rFonts w:ascii="바탕" w:eastAsia="바탕" w:hAnsi="바탕" w:cs="바탕" w:hint="eastAsia"/>
                <w:sz w:val="20"/>
                <w:szCs w:val="22"/>
                <w:lang w:val="en-US" w:eastAsia="ko-KR"/>
              </w:rPr>
              <w:t>–</w:t>
            </w:r>
            <w:proofErr w:type="gramEnd"/>
            <w:r w:rsidR="005D607C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3</w:t>
            </w:r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  <w:r w:rsidR="009D48EC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31</w:t>
            </w:r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FED874B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3D8F7B4A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66C3ABE" w14:textId="6D7506B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2D1F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ACDA42D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</w:tr>
      <w:tr w:rsidR="005E7B4A" w:rsidRPr="00CD5DD4" w14:paraId="67593671" w14:textId="77777777" w:rsidTr="00920ED2">
        <w:trPr>
          <w:trHeight w:val="286"/>
        </w:trPr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C7D086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4"/>
                <w:szCs w:val="10"/>
                <w:lang w:val="en-US" w:eastAsia="ko-KR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773CF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4"/>
                <w:szCs w:val="10"/>
                <w:lang w:val="en-US" w:eastAsia="ko-KR"/>
              </w:rPr>
            </w:pP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42787B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4"/>
                <w:szCs w:val="10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nil"/>
            </w:tcBorders>
          </w:tcPr>
          <w:p w14:paraId="0719E318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4"/>
                <w:lang w:eastAsia="ko-KR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4014EDEF" w14:textId="4479936F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4"/>
                <w:szCs w:val="10"/>
                <w:lang w:val="en-US" w:eastAsia="ko-KR"/>
              </w:rPr>
            </w:pPr>
          </w:p>
        </w:tc>
        <w:tc>
          <w:tcPr>
            <w:tcW w:w="141" w:type="dxa"/>
            <w:vAlign w:val="center"/>
          </w:tcPr>
          <w:p w14:paraId="7DF8CF59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4"/>
                <w:szCs w:val="10"/>
                <w:lang w:val="en-US" w:eastAsia="ko-KR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D378E41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4"/>
                <w:szCs w:val="10"/>
                <w:lang w:val="en-US" w:eastAsia="ko-KR"/>
              </w:rPr>
            </w:pPr>
          </w:p>
        </w:tc>
      </w:tr>
      <w:tr w:rsidR="005E7B4A" w:rsidRPr="00CD5DD4" w14:paraId="51B19C75" w14:textId="77777777" w:rsidTr="00920ED2">
        <w:trPr>
          <w:trHeight w:val="41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8A7D4B" w14:textId="5CDF2F7F" w:rsidR="005E7B4A" w:rsidRPr="00CD5DD4" w:rsidRDefault="005E7B4A" w:rsidP="00CE0706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업무협약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F583D5" w14:textId="4673D533" w:rsidR="005E7B4A" w:rsidRPr="00CD5DD4" w:rsidRDefault="005E7B4A" w:rsidP="00865CC0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’2</w:t>
            </w:r>
            <w:r w:rsidR="005920C9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3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 xml:space="preserve">. </w:t>
            </w:r>
            <w:r w:rsidR="009D48EC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4</w:t>
            </w:r>
            <w:r w:rsidR="009D48EC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월 초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8CF5732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65ED80F5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510AAE" w14:textId="0729B410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학교*</w:t>
            </w: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963E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7777AAFA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놀이공간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개선 부지 제공</w:t>
            </w:r>
          </w:p>
          <w:p w14:paraId="44E72C96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담당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교사 배정 및 실무 소통</w:t>
            </w:r>
          </w:p>
          <w:p w14:paraId="73A64264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사전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/사후 설문조사 실시</w:t>
            </w:r>
          </w:p>
          <w:p w14:paraId="4C4DF69B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spacing w:val="-6"/>
                <w:szCs w:val="22"/>
                <w:lang w:val="en-US" w:eastAsia="ko-KR"/>
              </w:rPr>
              <w:t xml:space="preserve">아동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spacing w:val="-6"/>
                <w:szCs w:val="22"/>
                <w:lang w:val="en-US" w:eastAsia="ko-KR"/>
              </w:rPr>
              <w:t>참여단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spacing w:val="-6"/>
                <w:sz w:val="18"/>
                <w:lang w:eastAsia="ko-KR"/>
              </w:rPr>
              <w:t>(약30명)</w:t>
            </w:r>
            <w:r w:rsidRPr="00CD5DD4">
              <w:rPr>
                <w:rFonts w:ascii="세이브더칠드런 Light" w:eastAsia="세이브더칠드런 Light" w:hAnsi="세이브더칠드런 Light"/>
                <w:spacing w:val="-6"/>
                <w:sz w:val="16"/>
                <w:szCs w:val="22"/>
                <w:lang w:val="en-US"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spacing w:val="-6"/>
                <w:szCs w:val="22"/>
                <w:lang w:val="en-US" w:eastAsia="ko-KR"/>
              </w:rPr>
              <w:t>조직/운영</w:t>
            </w:r>
          </w:p>
          <w:p w14:paraId="65FA70F2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놀이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시간 배정 및 확대 운영</w:t>
            </w:r>
          </w:p>
          <w:p w14:paraId="53CBEF8B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사업종료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후,</w:t>
            </w:r>
            <w:r w:rsidRPr="00CD5DD4"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시설 유지 관리</w:t>
            </w:r>
          </w:p>
        </w:tc>
      </w:tr>
      <w:tr w:rsidR="005E7B4A" w:rsidRPr="00CD5DD4" w14:paraId="6993F0A0" w14:textId="77777777" w:rsidTr="00920ED2">
        <w:trPr>
          <w:trHeight w:val="106"/>
        </w:trPr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CC231A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6B53D2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7B5BAE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3A7BD29E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90B7D" w14:textId="63792B3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75C0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24444190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</w:tr>
      <w:tr w:rsidR="005E7B4A" w:rsidRPr="00CD5DD4" w14:paraId="3FF9D932" w14:textId="77777777" w:rsidTr="00920ED2">
        <w:trPr>
          <w:trHeight w:val="41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83169E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아동 사전 설문조사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07AC34" w14:textId="0AB20031" w:rsidR="005E7B4A" w:rsidRPr="00CD5DD4" w:rsidRDefault="005E7B4A" w:rsidP="00A04628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’2</w:t>
            </w:r>
            <w:r w:rsidR="005920C9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3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 xml:space="preserve">. </w:t>
            </w:r>
            <w:r w:rsidR="005D607C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4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월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46603A9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67A99731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729C8" w14:textId="3B4BD7FB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D11F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74356894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</w:tr>
      <w:tr w:rsidR="005E7B4A" w:rsidRPr="00CD5DD4" w14:paraId="612ECF0A" w14:textId="77777777" w:rsidTr="00920ED2">
        <w:trPr>
          <w:trHeight w:val="272"/>
        </w:trPr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0E2E80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1ACE74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6EE5A0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343B2C0B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BE86A" w14:textId="701A18ED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01AAE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1CCC358B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</w:tr>
      <w:tr w:rsidR="005E7B4A" w:rsidRPr="00CD5DD4" w14:paraId="604137C0" w14:textId="77777777" w:rsidTr="00920ED2">
        <w:trPr>
          <w:trHeight w:val="41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99FA7" w14:textId="792E0D19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아동 참여 설계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FEAE85" w14:textId="0AF84CCC" w:rsidR="005E7B4A" w:rsidRPr="00CD5DD4" w:rsidRDefault="005920C9" w:rsidP="00865CC0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’23</w:t>
            </w:r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 xml:space="preserve">. </w:t>
            </w:r>
            <w:r w:rsidR="005D607C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4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월-6월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57A10E4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18A4BBCD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6E6B5DF" w14:textId="5D1563DB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C0AF2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39CC512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</w:tr>
      <w:tr w:rsidR="005E7B4A" w:rsidRPr="00CD5DD4" w14:paraId="44C75ABA" w14:textId="77777777" w:rsidTr="00920ED2">
        <w:trPr>
          <w:trHeight w:val="33"/>
        </w:trPr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4B676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D8B46A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8E47C2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nil"/>
            </w:tcBorders>
          </w:tcPr>
          <w:p w14:paraId="6A5595E4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7D63C40D" w14:textId="02C568E4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1" w:type="dxa"/>
            <w:vAlign w:val="center"/>
          </w:tcPr>
          <w:p w14:paraId="77651A1C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A799E1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</w:tr>
      <w:tr w:rsidR="005E7B4A" w:rsidRPr="00CD5DD4" w14:paraId="197DFE8F" w14:textId="77777777" w:rsidTr="00920ED2">
        <w:trPr>
          <w:trHeight w:val="41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07381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시공 및 안전검사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BDED9" w14:textId="5B37A1B8" w:rsidR="005E7B4A" w:rsidRPr="00CD5DD4" w:rsidRDefault="005E7B4A" w:rsidP="00865CC0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’2</w:t>
            </w:r>
            <w:r w:rsidR="005920C9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3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 xml:space="preserve">. </w:t>
            </w:r>
            <w:r w:rsidR="005D607C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7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월</w:t>
            </w:r>
            <w:r w:rsidRPr="00CD5DD4">
              <w:rPr>
                <w:rFonts w:ascii="바탕" w:eastAsia="바탕" w:hAnsi="바탕" w:cs="바탕" w:hint="eastAsia"/>
                <w:sz w:val="20"/>
                <w:szCs w:val="22"/>
                <w:lang w:val="en-US" w:eastAsia="ko-KR"/>
              </w:rPr>
              <w:t>–</w:t>
            </w:r>
            <w:r w:rsidR="005D607C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10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월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5F11381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52D13710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lang w:eastAsia="ko-KR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09CB8EF" w14:textId="77777777" w:rsidR="009B77D6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세이브더</w:t>
            </w:r>
            <w:proofErr w:type="spellEnd"/>
          </w:p>
          <w:p w14:paraId="6C86328C" w14:textId="4C987A68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칠드런</w:t>
            </w:r>
            <w:proofErr w:type="spellEnd"/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1A45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652BB2F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사업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기획/총괄</w:t>
            </w:r>
          </w:p>
          <w:p w14:paraId="7EE3C61F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아동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참여 워크숍 진행</w:t>
            </w:r>
          </w:p>
          <w:p w14:paraId="0334A17B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놀이공간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설계 및 시공 관리</w:t>
            </w:r>
          </w:p>
          <w:p w14:paraId="152395DF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놀이공간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개장식 실행</w:t>
            </w:r>
          </w:p>
          <w:p w14:paraId="1139499C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hint="eastAsia"/>
                <w:spacing w:val="-20"/>
                <w:szCs w:val="22"/>
                <w:lang w:val="en-US" w:eastAsia="ko-KR"/>
              </w:rPr>
              <w:t>모니터링/인식개선 프로그램 지원</w:t>
            </w:r>
          </w:p>
          <w:p w14:paraId="5DC995A0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평가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및 성과 관리</w:t>
            </w:r>
          </w:p>
        </w:tc>
      </w:tr>
      <w:tr w:rsidR="005E7B4A" w:rsidRPr="00CD5DD4" w14:paraId="6233F4D3" w14:textId="77777777" w:rsidTr="00920ED2">
        <w:trPr>
          <w:trHeight w:val="33"/>
        </w:trPr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9B68DA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122FD1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C11660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39C614DF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30845C95" w14:textId="3F3A471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95B2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DBB824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</w:tr>
      <w:tr w:rsidR="005E7B4A" w:rsidRPr="00CD5DD4" w14:paraId="14BABE58" w14:textId="77777777" w:rsidTr="00920ED2">
        <w:trPr>
          <w:trHeight w:val="41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4421E2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놀이공간 개장식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4D623" w14:textId="6AC8DE46" w:rsidR="005E7B4A" w:rsidRPr="00CD5DD4" w:rsidRDefault="005E7B4A" w:rsidP="00A04628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’2</w:t>
            </w:r>
            <w:r w:rsidR="005920C9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3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 xml:space="preserve">. </w:t>
            </w:r>
            <w:r w:rsidR="005D607C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11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월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E27BA14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5F43DA85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51A8867" w14:textId="7F1B8ED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AA10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65C0F11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</w:tr>
      <w:tr w:rsidR="005E7B4A" w:rsidRPr="00CD5DD4" w14:paraId="7A6FBE1B" w14:textId="77777777" w:rsidTr="00920ED2">
        <w:trPr>
          <w:trHeight w:val="290"/>
        </w:trPr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24EE2A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D1A3F1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8B107F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602E07D2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504979B" w14:textId="49230971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C304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89E42A6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10"/>
                <w:szCs w:val="10"/>
                <w:lang w:val="en-US" w:eastAsia="ko-KR"/>
              </w:rPr>
            </w:pPr>
          </w:p>
        </w:tc>
      </w:tr>
      <w:tr w:rsidR="005E7B4A" w:rsidRPr="00CD5DD4" w14:paraId="1305C2E2" w14:textId="77777777" w:rsidTr="00920ED2">
        <w:trPr>
          <w:trHeight w:val="364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DD0FEA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놀이시간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확대 운영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B85275" w14:textId="0195CE2E" w:rsidR="005E7B4A" w:rsidRPr="00CD5DD4" w:rsidRDefault="005920C9" w:rsidP="00244FFB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’23</w:t>
            </w:r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 9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월</w:t>
            </w:r>
            <w:r w:rsidR="009342E7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-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12월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C403329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471347BF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5F791DE" w14:textId="60EEDFF9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FA18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EBE3BB7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</w:tr>
      <w:tr w:rsidR="005E7B4A" w:rsidRPr="00CD5DD4" w14:paraId="09719E5E" w14:textId="77777777" w:rsidTr="00920ED2">
        <w:trPr>
          <w:trHeight w:val="171"/>
        </w:trPr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12250D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8"/>
                <w:szCs w:val="10"/>
                <w:lang w:val="en-US" w:eastAsia="ko-KR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45277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8"/>
                <w:szCs w:val="10"/>
                <w:lang w:val="en-US" w:eastAsia="ko-KR"/>
              </w:rPr>
            </w:pPr>
          </w:p>
        </w:tc>
        <w:tc>
          <w:tcPr>
            <w:tcW w:w="1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7C8AE7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8"/>
                <w:szCs w:val="10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nil"/>
            </w:tcBorders>
          </w:tcPr>
          <w:p w14:paraId="23203CF4" w14:textId="77777777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26E99A6F" w14:textId="49B440A1" w:rsidR="005E7B4A" w:rsidRPr="00CD5DD4" w:rsidRDefault="005E7B4A" w:rsidP="00244FFB">
            <w:pPr>
              <w:jc w:val="center"/>
              <w:rPr>
                <w:rFonts w:ascii="세이브더칠드런 Light" w:eastAsia="세이브더칠드런 Light" w:hAnsi="세이브더칠드런 Light"/>
                <w:sz w:val="8"/>
                <w:szCs w:val="10"/>
                <w:lang w:val="en-US" w:eastAsia="ko-KR"/>
              </w:rPr>
            </w:pPr>
          </w:p>
        </w:tc>
        <w:tc>
          <w:tcPr>
            <w:tcW w:w="141" w:type="dxa"/>
            <w:vAlign w:val="center"/>
          </w:tcPr>
          <w:p w14:paraId="6AD657FB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8"/>
                <w:szCs w:val="10"/>
                <w:lang w:val="en-US" w:eastAsia="ko-KR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BFA3936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 w:val="8"/>
                <w:szCs w:val="10"/>
                <w:lang w:val="en-US" w:eastAsia="ko-KR"/>
              </w:rPr>
            </w:pPr>
          </w:p>
        </w:tc>
      </w:tr>
      <w:tr w:rsidR="005E7B4A" w:rsidRPr="00CD5DD4" w14:paraId="7F83FC4E" w14:textId="77777777" w:rsidTr="00920ED2">
        <w:trPr>
          <w:trHeight w:val="68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53624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아동 사후 설문조사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8AF38C" w14:textId="258A5449" w:rsidR="005E7B4A" w:rsidRPr="00CD5DD4" w:rsidRDefault="005920C9" w:rsidP="00244FFB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’23</w:t>
            </w:r>
            <w:r w:rsidR="005E7B4A" w:rsidRPr="00CD5DD4">
              <w:rPr>
                <w:rFonts w:ascii="세이브더칠드런 Light" w:eastAsia="세이브더칠드런 Light" w:hAnsi="세이브더칠드런 Light"/>
                <w:sz w:val="20"/>
                <w:szCs w:val="22"/>
                <w:lang w:val="en-US" w:eastAsia="ko-KR"/>
              </w:rPr>
              <w:t>. 12</w:t>
            </w:r>
            <w:r w:rsidR="005E7B4A" w:rsidRPr="00CD5DD4">
              <w:rPr>
                <w:rFonts w:ascii="세이브더칠드런 Light" w:eastAsia="세이브더칠드런 Light" w:hAnsi="세이브더칠드런 Light" w:hint="eastAsia"/>
                <w:sz w:val="20"/>
                <w:szCs w:val="22"/>
                <w:lang w:val="en-US" w:eastAsia="ko-KR"/>
              </w:rPr>
              <w:t>월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9AE0DFD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142" w:type="dxa"/>
            <w:tcBorders>
              <w:left w:val="single" w:sz="12" w:space="0" w:color="auto"/>
              <w:right w:val="single" w:sz="4" w:space="0" w:color="auto"/>
            </w:tcBorders>
          </w:tcPr>
          <w:p w14:paraId="717ED6FF" w14:textId="77777777" w:rsidR="005E7B4A" w:rsidRPr="00CD5DD4" w:rsidRDefault="005E7B4A" w:rsidP="00A20D23">
            <w:pPr>
              <w:jc w:val="center"/>
              <w:rPr>
                <w:rFonts w:ascii="세이브더칠드런 Light" w:eastAsia="세이브더칠드런 Light" w:hAnsi="세이브더칠드런 Light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5B6B5E" w14:textId="26CF15AA" w:rsidR="005E7B4A" w:rsidRPr="00CD5DD4" w:rsidRDefault="005E7B4A" w:rsidP="00A20D23">
            <w:pPr>
              <w:jc w:val="center"/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>후원/협력 기관</w:t>
            </w:r>
          </w:p>
        </w:tc>
        <w:tc>
          <w:tcPr>
            <w:tcW w:w="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C16D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393348FE" w14:textId="77777777" w:rsidR="005E7B4A" w:rsidRPr="00CD5DD4" w:rsidRDefault="005E7B4A" w:rsidP="00244FFB">
            <w:pPr>
              <w:rPr>
                <w:rFonts w:ascii="세이브더칠드런 Light" w:eastAsia="세이브더칠드런 Light" w:hAnsi="세이브더칠드런 Light"/>
                <w:szCs w:val="22"/>
                <w:lang w:val="en-US" w:eastAsia="ko-KR"/>
              </w:rPr>
            </w:pPr>
            <w:r w:rsidRPr="00CD5DD4">
              <w:rPr>
                <w:rFonts w:ascii="바탕" w:eastAsia="바탕" w:hAnsi="바탕" w:cs="바탕" w:hint="eastAsia"/>
                <w:szCs w:val="22"/>
                <w:lang w:val="en-US" w:eastAsia="ko-KR"/>
              </w:rPr>
              <w:t>•</w:t>
            </w:r>
            <w:r w:rsidRPr="00CD5DD4">
              <w:rPr>
                <w:rFonts w:ascii="세이브더칠드런 Light" w:eastAsia="세이브더칠드런 Light" w:hAnsi="세이브더칠드런 Light" w:cs="세이브더칠드런 Light" w:hint="eastAsia"/>
                <w:szCs w:val="22"/>
                <w:lang w:val="en-US" w:eastAsia="ko-KR"/>
              </w:rPr>
              <w:t>사업비</w:t>
            </w:r>
            <w:r w:rsidRPr="00CD5DD4">
              <w:rPr>
                <w:rFonts w:ascii="세이브더칠드런 Light" w:eastAsia="세이브더칠드런 Light" w:hAnsi="세이브더칠드런 Light" w:hint="eastAsia"/>
                <w:szCs w:val="22"/>
                <w:lang w:val="en-US" w:eastAsia="ko-KR"/>
              </w:rPr>
              <w:t xml:space="preserve"> 지원 등</w:t>
            </w:r>
          </w:p>
        </w:tc>
      </w:tr>
    </w:tbl>
    <w:p w14:paraId="1EBE762B" w14:textId="754FC31F" w:rsidR="00FE2475" w:rsidRPr="00CD5DD4" w:rsidRDefault="005D396B" w:rsidP="00FE2475">
      <w:pPr>
        <w:rPr>
          <w:rFonts w:ascii="세이브더칠드런 Light" w:eastAsia="세이브더칠드런 Light" w:hAnsi="세이브더칠드런 Light"/>
          <w:b/>
          <w:color w:val="44546A"/>
          <w:sz w:val="20"/>
          <w:szCs w:val="10"/>
          <w:lang w:eastAsia="ko-KR"/>
        </w:rPr>
      </w:pPr>
      <w:r w:rsidRPr="00CD5DD4">
        <w:rPr>
          <w:rFonts w:ascii="세이브더칠드런 Light" w:eastAsia="세이브더칠드런 Light" w:hAnsi="세이브더칠드런 Light"/>
          <w:b/>
          <w:color w:val="44546A"/>
          <w:sz w:val="20"/>
          <w:szCs w:val="10"/>
          <w:lang w:eastAsia="ko-KR"/>
        </w:rPr>
        <w:t xml:space="preserve">     </w:t>
      </w:r>
      <w:r w:rsidR="00AE3EB2" w:rsidRPr="00CD5DD4">
        <w:rPr>
          <w:rFonts w:ascii="세이브더칠드런 Light" w:eastAsia="세이브더칠드런 Light" w:hAnsi="세이브더칠드런 Light" w:hint="eastAsia"/>
          <w:b/>
          <w:color w:val="44546A"/>
          <w:sz w:val="20"/>
          <w:szCs w:val="10"/>
          <w:lang w:eastAsia="ko-KR"/>
        </w:rPr>
        <w:t>※</w:t>
      </w:r>
      <w:r w:rsidR="00AE3EB2" w:rsidRPr="00CD5DD4">
        <w:rPr>
          <w:rFonts w:ascii="세이브더칠드런 Light" w:eastAsia="세이브더칠드런 Light" w:hAnsi="세이브더칠드런 Light"/>
          <w:b/>
          <w:color w:val="44546A"/>
          <w:sz w:val="20"/>
          <w:szCs w:val="10"/>
          <w:lang w:eastAsia="ko-KR"/>
        </w:rPr>
        <w:t xml:space="preserve"> </w:t>
      </w:r>
      <w:r w:rsidR="00AE3EB2" w:rsidRPr="00CD5DD4">
        <w:rPr>
          <w:rFonts w:ascii="세이브더칠드런 Light" w:eastAsia="세이브더칠드런 Light" w:hAnsi="세이브더칠드런 Light" w:hint="eastAsia"/>
          <w:b/>
          <w:color w:val="44546A"/>
          <w:sz w:val="20"/>
          <w:szCs w:val="10"/>
          <w:lang w:eastAsia="ko-KR"/>
        </w:rPr>
        <w:t xml:space="preserve">실제 </w:t>
      </w:r>
      <w:proofErr w:type="spellStart"/>
      <w:r w:rsidR="00AE3EB2" w:rsidRPr="00CD5DD4">
        <w:rPr>
          <w:rFonts w:ascii="세이브더칠드런 Light" w:eastAsia="세이브더칠드런 Light" w:hAnsi="세이브더칠드런 Light" w:hint="eastAsia"/>
          <w:b/>
          <w:color w:val="44546A"/>
          <w:sz w:val="20"/>
          <w:szCs w:val="10"/>
          <w:lang w:eastAsia="ko-KR"/>
        </w:rPr>
        <w:t>진행일정은</w:t>
      </w:r>
      <w:proofErr w:type="spellEnd"/>
      <w:r w:rsidR="00AE3EB2" w:rsidRPr="00CD5DD4">
        <w:rPr>
          <w:rFonts w:ascii="세이브더칠드런 Light" w:eastAsia="세이브더칠드런 Light" w:hAnsi="세이브더칠드런 Light" w:hint="eastAsia"/>
          <w:b/>
          <w:color w:val="44546A"/>
          <w:sz w:val="20"/>
          <w:szCs w:val="10"/>
          <w:lang w:eastAsia="ko-KR"/>
        </w:rPr>
        <w:t xml:space="preserve"> 사업 수행과정에서 변동될 수 있습니다.</w:t>
      </w:r>
    </w:p>
    <w:p w14:paraId="3B38770A" w14:textId="77777777" w:rsidR="00AE3EB2" w:rsidRPr="00CD5DD4" w:rsidRDefault="00AE3EB2" w:rsidP="00FE2475">
      <w:pPr>
        <w:rPr>
          <w:rFonts w:ascii="세이브더칠드런 Light" w:eastAsia="세이브더칠드런 Light" w:hAnsi="세이브더칠드런 Light"/>
          <w:b/>
          <w:color w:val="44546A"/>
          <w:sz w:val="20"/>
          <w:szCs w:val="10"/>
          <w:lang w:eastAsia="ko-KR"/>
        </w:rPr>
      </w:pPr>
    </w:p>
    <w:p w14:paraId="60D0FB54" w14:textId="0D903569" w:rsidR="00FE2475" w:rsidRPr="00CD5DD4" w:rsidRDefault="00FE2475" w:rsidP="00FE2475">
      <w:pPr>
        <w:ind w:firstLine="178"/>
        <w:rPr>
          <w:rFonts w:ascii="세이브더칠드런 Light" w:eastAsia="세이브더칠드런 Light" w:hAnsi="세이브더칠드런 Light"/>
          <w:b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color w:val="44546A"/>
          <w:sz w:val="24"/>
          <w:szCs w:val="24"/>
          <w:lang w:eastAsia="ko-KR"/>
        </w:rPr>
        <w:t>*</w:t>
      </w:r>
      <w:r w:rsidRPr="00CD5DD4">
        <w:rPr>
          <w:rFonts w:ascii="세이브더칠드런 Light" w:eastAsia="세이브더칠드런 Light" w:hAnsi="세이브더칠드런 Light" w:hint="eastAsia"/>
          <w:b/>
          <w:sz w:val="24"/>
          <w:szCs w:val="24"/>
          <w:lang w:eastAsia="ko-KR"/>
        </w:rPr>
        <w:t xml:space="preserve"> </w:t>
      </w:r>
      <w:r w:rsidR="00BD6946" w:rsidRPr="00CD5DD4">
        <w:rPr>
          <w:rFonts w:ascii="세이브더칠드런 Light" w:eastAsia="세이브더칠드런 Light" w:hAnsi="세이브더칠드런 Light" w:hint="eastAsia"/>
          <w:b/>
          <w:sz w:val="24"/>
          <w:szCs w:val="24"/>
          <w:lang w:eastAsia="ko-KR"/>
        </w:rPr>
        <w:t>학교 주요/</w:t>
      </w:r>
      <w:r w:rsidRPr="00CD5DD4">
        <w:rPr>
          <w:rFonts w:ascii="세이브더칠드런 Light" w:eastAsia="세이브더칠드런 Light" w:hAnsi="세이브더칠드런 Light" w:hint="eastAsia"/>
          <w:b/>
          <w:sz w:val="24"/>
          <w:szCs w:val="24"/>
          <w:lang w:eastAsia="ko-KR"/>
        </w:rPr>
        <w:t>필수 역할</w:t>
      </w:r>
      <w:r w:rsidRPr="00CD5DD4">
        <w:rPr>
          <w:rFonts w:ascii="세이브더칠드런 Light" w:eastAsia="세이브더칠드런 Light" w:hAnsi="세이브더칠드런 Light" w:hint="eastAsia"/>
          <w:b/>
          <w:lang w:eastAsia="ko-KR"/>
        </w:rPr>
        <w:t xml:space="preserve"> </w:t>
      </w:r>
    </w:p>
    <w:tbl>
      <w:tblPr>
        <w:tblStyle w:val="a8"/>
        <w:tblW w:w="9344" w:type="dxa"/>
        <w:tblInd w:w="406" w:type="dxa"/>
        <w:tblLook w:val="04A0" w:firstRow="1" w:lastRow="0" w:firstColumn="1" w:lastColumn="0" w:noHBand="0" w:noVBand="1"/>
      </w:tblPr>
      <w:tblGrid>
        <w:gridCol w:w="1716"/>
        <w:gridCol w:w="7628"/>
      </w:tblGrid>
      <w:tr w:rsidR="00FE2475" w:rsidRPr="00CD5DD4" w14:paraId="2BD43C71" w14:textId="77777777" w:rsidTr="001A7547">
        <w:trPr>
          <w:trHeight w:val="1392"/>
        </w:trPr>
        <w:tc>
          <w:tcPr>
            <w:tcW w:w="1716" w:type="dxa"/>
            <w:shd w:val="clear" w:color="auto" w:fill="F2F2F2" w:themeFill="background1" w:themeFillShade="F2"/>
            <w:vAlign w:val="center"/>
          </w:tcPr>
          <w:p w14:paraId="14BD5912" w14:textId="4EEEED2B" w:rsidR="00FE2475" w:rsidRPr="00CD5DD4" w:rsidRDefault="00FE2475" w:rsidP="00BD6946">
            <w:pPr>
              <w:jc w:val="center"/>
              <w:rPr>
                <w:rFonts w:ascii="세이브더칠드런 Light" w:eastAsia="세이브더칠드런 Light" w:hAnsi="세이브더칠드런 Light"/>
                <w:b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lang w:eastAsia="ko-KR"/>
              </w:rPr>
              <w:t xml:space="preserve">사업 </w:t>
            </w:r>
            <w:r w:rsidR="00BD6946" w:rsidRPr="00CD5DD4">
              <w:rPr>
                <w:rFonts w:ascii="세이브더칠드런 Light" w:eastAsia="세이브더칠드런 Light" w:hAnsi="세이브더칠드런 Light" w:hint="eastAsia"/>
                <w:b/>
                <w:lang w:eastAsia="ko-KR"/>
              </w:rPr>
              <w:t>준</w:t>
            </w:r>
            <w:r w:rsidRPr="00CD5DD4">
              <w:rPr>
                <w:rFonts w:ascii="세이브더칠드런 Light" w:eastAsia="세이브더칠드런 Light" w:hAnsi="세이브더칠드런 Light" w:hint="eastAsia"/>
                <w:b/>
                <w:lang w:eastAsia="ko-KR"/>
              </w:rPr>
              <w:t>비</w:t>
            </w:r>
          </w:p>
        </w:tc>
        <w:tc>
          <w:tcPr>
            <w:tcW w:w="7628" w:type="dxa"/>
            <w:vAlign w:val="center"/>
          </w:tcPr>
          <w:p w14:paraId="089CE6AC" w14:textId="3DB78597" w:rsidR="00FE2475" w:rsidRPr="00CD5DD4" w:rsidRDefault="00FE2475" w:rsidP="00F9342E">
            <w:pPr>
              <w:spacing w:line="276" w:lineRule="auto"/>
              <w:jc w:val="both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-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본 사업의 목적을 이해하고, 학교의 역할을 적극적으로 수행하기 위하여</w:t>
            </w:r>
            <w:r w:rsidR="001521BB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</w:t>
            </w:r>
            <w:r w:rsidR="009B77D6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업무협약 </w:t>
            </w:r>
            <w:r w:rsidR="001A7547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체결</w:t>
            </w:r>
          </w:p>
          <w:p w14:paraId="3C9E9C05" w14:textId="448CD789" w:rsidR="00FE2475" w:rsidRPr="00CD5DD4" w:rsidRDefault="00FE2475" w:rsidP="001A7547">
            <w:pPr>
              <w:spacing w:line="276" w:lineRule="auto"/>
              <w:jc w:val="both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- 유엔아동권리협약 내용을 준수하고,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세이브더칠드런의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아동안전보호정책 행동강령 및 이행서약서에 합의하여 학교장과 본 사업 담당 </w:t>
            </w:r>
            <w:r w:rsidR="000E499C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교사 서명</w:t>
            </w:r>
          </w:p>
        </w:tc>
      </w:tr>
      <w:tr w:rsidR="00FE2475" w:rsidRPr="00CD5DD4" w14:paraId="745EB0D5" w14:textId="77777777" w:rsidTr="001A7547">
        <w:trPr>
          <w:trHeight w:val="591"/>
        </w:trPr>
        <w:tc>
          <w:tcPr>
            <w:tcW w:w="1716" w:type="dxa"/>
            <w:shd w:val="clear" w:color="auto" w:fill="F2F2F2" w:themeFill="background1" w:themeFillShade="F2"/>
            <w:vAlign w:val="center"/>
          </w:tcPr>
          <w:p w14:paraId="6DA2D4A7" w14:textId="2B2C9BDC" w:rsidR="00FE2475" w:rsidRPr="00CD5DD4" w:rsidRDefault="00FE2475" w:rsidP="00FE2475">
            <w:pPr>
              <w:jc w:val="center"/>
              <w:rPr>
                <w:rFonts w:ascii="세이브더칠드런 Light" w:eastAsia="세이브더칠드런 Light" w:hAnsi="세이브더칠드런 Light"/>
                <w:b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lang w:eastAsia="ko-KR"/>
              </w:rPr>
              <w:t>사업 추진</w:t>
            </w:r>
          </w:p>
        </w:tc>
        <w:tc>
          <w:tcPr>
            <w:tcW w:w="7628" w:type="dxa"/>
            <w:vAlign w:val="center"/>
          </w:tcPr>
          <w:p w14:paraId="63DC45C4" w14:textId="2F76E6A1" w:rsidR="00BD6946" w:rsidRPr="00CD5DD4" w:rsidRDefault="00BD6946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- 학교 내 놀이공간 개선 부지 제공</w:t>
            </w:r>
          </w:p>
          <w:p w14:paraId="146D5968" w14:textId="162F6558" w:rsidR="00BD6946" w:rsidRPr="00CD5DD4" w:rsidRDefault="00BD6946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-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사업진행 담당교사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 xml:space="preserve">(최소 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eastAsia="ko-KR"/>
              </w:rPr>
              <w:t>1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>인)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배정 및 실무 소통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>(일정 조율,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>장소 협조,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eastAsia="ko-KR"/>
              </w:rPr>
              <w:t>참가자 홍보 등)</w:t>
            </w:r>
          </w:p>
          <w:p w14:paraId="420B9F28" w14:textId="76BC62CF" w:rsidR="00BD6946" w:rsidRPr="00CD5DD4" w:rsidRDefault="00BD6946" w:rsidP="00F9342E">
            <w:pPr>
              <w:spacing w:line="276" w:lineRule="auto"/>
              <w:ind w:firstLineChars="100" w:firstLine="198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vertAlign w:val="superscript"/>
                <w:lang w:eastAsia="ko-KR"/>
              </w:rPr>
              <w:lastRenderedPageBreak/>
              <w:t>*</w:t>
            </w:r>
            <w:r w:rsidRPr="00CD5DD4">
              <w:rPr>
                <w:rFonts w:ascii="세이브더칠드런 Light" w:eastAsia="세이브더칠드런 Light" w:hAnsi="세이브더칠드런 Light"/>
                <w:vertAlign w:val="superscript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아동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참여단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(가칭)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조직 및 운영</w:t>
            </w:r>
            <w:r w:rsidR="000E499C" w:rsidRPr="00CD5DD4">
              <w:rPr>
                <w:rFonts w:ascii="세이브더칠드런 Light" w:eastAsia="세이브더칠드런 Light" w:hAnsi="세이브더칠드런 Light"/>
                <w:lang w:eastAsia="ko-KR"/>
              </w:rPr>
              <w:t>(</w:t>
            </w:r>
            <w:r w:rsidR="000E499C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약 </w:t>
            </w:r>
            <w:r w:rsidR="000E499C" w:rsidRPr="00CD5DD4">
              <w:rPr>
                <w:rFonts w:ascii="세이브더칠드런 Light" w:eastAsia="세이브더칠드런 Light" w:hAnsi="세이브더칠드런 Light"/>
                <w:lang w:eastAsia="ko-KR"/>
              </w:rPr>
              <w:t>10</w:t>
            </w:r>
            <w:r w:rsidR="000E499C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개월)</w:t>
            </w:r>
          </w:p>
          <w:p w14:paraId="52E59A18" w14:textId="1E06405C" w:rsidR="00BD6946" w:rsidRPr="00CD5DD4" w:rsidRDefault="00BD6946" w:rsidP="001A7547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-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개장식,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교사/부모 인식 개선 프로그램, 사전/사후 설문조사 진행 지원,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자체 놀 권리</w:t>
            </w:r>
            <w:r w:rsidR="001A7547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캠페인 실시</w:t>
            </w:r>
          </w:p>
          <w:p w14:paraId="4D557F62" w14:textId="77777777" w:rsidR="00BD6946" w:rsidRPr="00CD5DD4" w:rsidRDefault="00BD6946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sz w:val="2"/>
                <w:szCs w:val="10"/>
                <w:lang w:eastAsia="ko-KR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3719"/>
              <w:gridCol w:w="3685"/>
            </w:tblGrid>
            <w:tr w:rsidR="00BD6946" w:rsidRPr="00CD5DD4" w14:paraId="3F60929E" w14:textId="77777777" w:rsidTr="001A15A8">
              <w:tc>
                <w:tcPr>
                  <w:tcW w:w="3719" w:type="dxa"/>
                  <w:shd w:val="clear" w:color="auto" w:fill="D9D9D9" w:themeFill="background1" w:themeFillShade="D9"/>
                </w:tcPr>
                <w:p w14:paraId="6404A552" w14:textId="51549AA9" w:rsidR="00BD6946" w:rsidRPr="00CD5DD4" w:rsidRDefault="00BD6946" w:rsidP="00F9342E">
                  <w:pPr>
                    <w:spacing w:line="276" w:lineRule="auto"/>
                    <w:jc w:val="center"/>
                    <w:rPr>
                      <w:rFonts w:ascii="세이브더칠드런 Light" w:eastAsia="세이브더칠드런 Light" w:hAnsi="세이브더칠드런 Light"/>
                      <w:b/>
                      <w:lang w:eastAsia="ko-KR"/>
                    </w:rPr>
                  </w:pPr>
                  <w:r w:rsidRPr="00CD5DD4">
                    <w:rPr>
                      <w:rFonts w:ascii="세이브더칠드런 Light" w:eastAsia="세이브더칠드런 Light" w:hAnsi="세이브더칠드런 Light" w:hint="eastAsia"/>
                      <w:b/>
                      <w:lang w:eastAsia="ko-KR"/>
                    </w:rPr>
                    <w:t xml:space="preserve">&lt;아동 </w:t>
                  </w:r>
                  <w:proofErr w:type="spellStart"/>
                  <w:r w:rsidRPr="00CD5DD4">
                    <w:rPr>
                      <w:rFonts w:ascii="세이브더칠드런 Light" w:eastAsia="세이브더칠드런 Light" w:hAnsi="세이브더칠드런 Light" w:hint="eastAsia"/>
                      <w:b/>
                      <w:lang w:eastAsia="ko-KR"/>
                    </w:rPr>
                    <w:t>참여단</w:t>
                  </w:r>
                  <w:proofErr w:type="spellEnd"/>
                  <w:r w:rsidRPr="00CD5DD4">
                    <w:rPr>
                      <w:rFonts w:ascii="세이브더칠드런 Light" w:eastAsia="세이브더칠드런 Light" w:hAnsi="세이브더칠드런 Light" w:hint="eastAsia"/>
                      <w:b/>
                      <w:lang w:eastAsia="ko-KR"/>
                    </w:rPr>
                    <w:t xml:space="preserve"> 역할&gt;</w:t>
                  </w:r>
                </w:p>
                <w:p w14:paraId="21472903" w14:textId="1146031F" w:rsidR="00BD6946" w:rsidRPr="00CD5DD4" w:rsidRDefault="00BD6946" w:rsidP="00F9342E">
                  <w:pPr>
                    <w:spacing w:line="276" w:lineRule="auto"/>
                    <w:ind w:left="210"/>
                    <w:rPr>
                      <w:rFonts w:ascii="세이브더칠드런 Light" w:eastAsia="세이브더칠드런 Light" w:hAnsi="세이브더칠드런 Light"/>
                      <w:lang w:eastAsia="ko-KR"/>
                    </w:rPr>
                  </w:pP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·</w:t>
                  </w:r>
                  <w:r w:rsidRPr="00CD5DD4">
                    <w:rPr>
                      <w:rFonts w:ascii="세이브더칠드런 Light" w:eastAsia="세이브더칠드런 Light" w:hAnsi="세이브더칠드런 Light"/>
                      <w:lang w:eastAsia="ko-KR"/>
                    </w:rPr>
                    <w:t xml:space="preserve"> </w:t>
                  </w:r>
                  <w:proofErr w:type="spellStart"/>
                  <w:r w:rsidR="00541FE6"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아동참여</w:t>
                  </w:r>
                  <w:proofErr w:type="spellEnd"/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 xml:space="preserve"> </w:t>
                  </w:r>
                  <w:r w:rsidR="001A7547"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 xml:space="preserve">설계 </w:t>
                  </w: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 xml:space="preserve">워크숍 </w:t>
                  </w:r>
                  <w:r w:rsidR="001A15A8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참</w:t>
                  </w: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여(</w:t>
                  </w:r>
                  <w:r w:rsidRPr="00CD5DD4">
                    <w:rPr>
                      <w:rFonts w:ascii="세이브더칠드런 Light" w:eastAsia="세이브더칠드런 Light" w:hAnsi="세이브더칠드런 Light"/>
                      <w:lang w:eastAsia="ko-KR"/>
                    </w:rPr>
                    <w:t>1</w:t>
                  </w: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학기)</w:t>
                  </w:r>
                </w:p>
                <w:p w14:paraId="41FD12FC" w14:textId="77777777" w:rsidR="00BD6946" w:rsidRPr="00CD5DD4" w:rsidRDefault="00BD6946" w:rsidP="00F9342E">
                  <w:pPr>
                    <w:spacing w:line="276" w:lineRule="auto"/>
                    <w:ind w:left="210"/>
                    <w:rPr>
                      <w:rFonts w:ascii="세이브더칠드런 Light" w:eastAsia="세이브더칠드런 Light" w:hAnsi="세이브더칠드런 Light"/>
                      <w:lang w:eastAsia="ko-KR"/>
                    </w:rPr>
                  </w:pP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·</w:t>
                  </w:r>
                  <w:r w:rsidRPr="00CD5DD4">
                    <w:rPr>
                      <w:rFonts w:ascii="세이브더칠드런 Light" w:eastAsia="세이브더칠드런 Light" w:hAnsi="세이브더칠드런 Light"/>
                      <w:lang w:eastAsia="ko-KR"/>
                    </w:rPr>
                    <w:t xml:space="preserve"> </w:t>
                  </w: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개장식 참여(</w:t>
                  </w:r>
                  <w:r w:rsidRPr="00CD5DD4">
                    <w:rPr>
                      <w:rFonts w:ascii="세이브더칠드런 Light" w:eastAsia="세이브더칠드런 Light" w:hAnsi="세이브더칠드런 Light"/>
                      <w:lang w:eastAsia="ko-KR"/>
                    </w:rPr>
                    <w:t>2</w:t>
                  </w: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학기)</w:t>
                  </w:r>
                </w:p>
                <w:p w14:paraId="24CE1E8C" w14:textId="77777777" w:rsidR="00BD6946" w:rsidRPr="00CD5DD4" w:rsidRDefault="00BD6946" w:rsidP="00F9342E">
                  <w:pPr>
                    <w:spacing w:line="276" w:lineRule="auto"/>
                    <w:ind w:left="406" w:hanging="196"/>
                    <w:rPr>
                      <w:rFonts w:ascii="세이브더칠드런 Light" w:eastAsia="세이브더칠드런 Light" w:hAnsi="세이브더칠드런 Light"/>
                      <w:lang w:eastAsia="ko-KR"/>
                    </w:rPr>
                  </w:pP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· 전교생 대상 놀 권리 캠페인 활동(연중 수시)</w:t>
                  </w:r>
                </w:p>
              </w:tc>
              <w:tc>
                <w:tcPr>
                  <w:tcW w:w="3685" w:type="dxa"/>
                  <w:shd w:val="clear" w:color="auto" w:fill="D9D9D9" w:themeFill="background1" w:themeFillShade="D9"/>
                </w:tcPr>
                <w:p w14:paraId="1276A1E6" w14:textId="4492BA57" w:rsidR="00BD6946" w:rsidRPr="00CD5DD4" w:rsidRDefault="00BD6946" w:rsidP="00F9342E">
                  <w:pPr>
                    <w:spacing w:line="276" w:lineRule="auto"/>
                    <w:jc w:val="center"/>
                    <w:rPr>
                      <w:rFonts w:ascii="세이브더칠드런 Light" w:eastAsia="세이브더칠드런 Light" w:hAnsi="세이브더칠드런 Light"/>
                      <w:b/>
                      <w:lang w:eastAsia="ko-KR"/>
                    </w:rPr>
                  </w:pPr>
                  <w:r w:rsidRPr="00CD5DD4">
                    <w:rPr>
                      <w:rFonts w:ascii="세이브더칠드런 Light" w:eastAsia="세이브더칠드런 Light" w:hAnsi="세이브더칠드런 Light" w:hint="eastAsia"/>
                      <w:b/>
                      <w:lang w:eastAsia="ko-KR"/>
                    </w:rPr>
                    <w:t xml:space="preserve">&lt;아동 </w:t>
                  </w:r>
                  <w:proofErr w:type="spellStart"/>
                  <w:r w:rsidRPr="00CD5DD4">
                    <w:rPr>
                      <w:rFonts w:ascii="세이브더칠드런 Light" w:eastAsia="세이브더칠드런 Light" w:hAnsi="세이브더칠드런 Light" w:hint="eastAsia"/>
                      <w:b/>
                      <w:lang w:eastAsia="ko-KR"/>
                    </w:rPr>
                    <w:t>참여단</w:t>
                  </w:r>
                  <w:proofErr w:type="spellEnd"/>
                  <w:r w:rsidRPr="00CD5DD4">
                    <w:rPr>
                      <w:rFonts w:ascii="세이브더칠드런 Light" w:eastAsia="세이브더칠드런 Light" w:hAnsi="세이브더칠드런 Light" w:hint="eastAsia"/>
                      <w:b/>
                      <w:lang w:eastAsia="ko-KR"/>
                    </w:rPr>
                    <w:t xml:space="preserve"> 담당교사 역할&gt;</w:t>
                  </w:r>
                </w:p>
                <w:p w14:paraId="6C2DC181" w14:textId="77777777" w:rsidR="00BD6946" w:rsidRPr="00CD5DD4" w:rsidRDefault="00BD6946" w:rsidP="00F9342E">
                  <w:pPr>
                    <w:spacing w:line="276" w:lineRule="auto"/>
                    <w:ind w:left="141"/>
                    <w:rPr>
                      <w:rFonts w:ascii="세이브더칠드런 Light" w:eastAsia="세이브더칠드런 Light" w:hAnsi="세이브더칠드런 Light"/>
                      <w:lang w:eastAsia="ko-KR"/>
                    </w:rPr>
                  </w:pP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 xml:space="preserve">· 아동 </w:t>
                  </w:r>
                  <w:proofErr w:type="spellStart"/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참여단</w:t>
                  </w:r>
                  <w:proofErr w:type="spellEnd"/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 xml:space="preserve"> 모집/선발(약 </w:t>
                  </w:r>
                  <w:r w:rsidRPr="00CD5DD4">
                    <w:rPr>
                      <w:rFonts w:ascii="세이브더칠드런 Light" w:eastAsia="세이브더칠드런 Light" w:hAnsi="세이브더칠드런 Light"/>
                      <w:lang w:eastAsia="ko-KR"/>
                    </w:rPr>
                    <w:t>30</w:t>
                  </w: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명)</w:t>
                  </w:r>
                </w:p>
                <w:p w14:paraId="3265609C" w14:textId="1DCC9801" w:rsidR="00BD6946" w:rsidRPr="00CD5DD4" w:rsidRDefault="00BD6946" w:rsidP="00F9342E">
                  <w:pPr>
                    <w:spacing w:line="276" w:lineRule="auto"/>
                    <w:ind w:left="141"/>
                    <w:rPr>
                      <w:rFonts w:ascii="세이브더칠드런 Light" w:eastAsia="세이브더칠드런 Light" w:hAnsi="세이브더칠드런 Light"/>
                      <w:lang w:eastAsia="ko-KR"/>
                    </w:rPr>
                  </w:pP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 xml:space="preserve">· </w:t>
                  </w:r>
                  <w:r w:rsidR="00541FE6"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아동 참여</w:t>
                  </w: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 xml:space="preserve"> 워크숍 장소 및 진행 협조</w:t>
                  </w:r>
                </w:p>
                <w:p w14:paraId="76380621" w14:textId="77777777" w:rsidR="00BD6946" w:rsidRPr="00CD5DD4" w:rsidRDefault="00BD6946" w:rsidP="00F9342E">
                  <w:pPr>
                    <w:spacing w:line="276" w:lineRule="auto"/>
                    <w:ind w:left="141"/>
                    <w:rPr>
                      <w:rFonts w:ascii="세이브더칠드런 Light" w:eastAsia="세이브더칠드런 Light" w:hAnsi="세이브더칠드런 Light"/>
                      <w:lang w:eastAsia="ko-KR"/>
                    </w:rPr>
                  </w:pP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· 개장식 프로그램 준비 협조</w:t>
                  </w:r>
                </w:p>
                <w:p w14:paraId="5E500870" w14:textId="77777777" w:rsidR="00BD6946" w:rsidRPr="00CD5DD4" w:rsidRDefault="00BD6946" w:rsidP="00F9342E">
                  <w:pPr>
                    <w:spacing w:line="276" w:lineRule="auto"/>
                    <w:ind w:left="141"/>
                    <w:rPr>
                      <w:rFonts w:ascii="세이브더칠드런 Light" w:eastAsia="세이브더칠드런 Light" w:hAnsi="세이브더칠드런 Light"/>
                      <w:lang w:eastAsia="ko-KR"/>
                    </w:rPr>
                  </w:pPr>
                  <w:r w:rsidRPr="00CD5DD4">
                    <w:rPr>
                      <w:rFonts w:ascii="세이브더칠드런 Light" w:eastAsia="세이브더칠드런 Light" w:hAnsi="세이브더칠드런 Light" w:hint="eastAsia"/>
                      <w:lang w:eastAsia="ko-KR"/>
                    </w:rPr>
                    <w:t>· 놀 권리 캠페인 활동 기획 및 운영</w:t>
                  </w:r>
                </w:p>
              </w:tc>
            </w:tr>
          </w:tbl>
          <w:p w14:paraId="76E5A0BF" w14:textId="77777777" w:rsidR="00BD6946" w:rsidRPr="00CD5DD4" w:rsidRDefault="00BD6946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sz w:val="4"/>
                <w:szCs w:val="1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10"/>
                <w:szCs w:val="10"/>
                <w:lang w:eastAsia="ko-KR"/>
              </w:rPr>
              <w:t xml:space="preserve"> </w:t>
            </w:r>
          </w:p>
          <w:p w14:paraId="6254A80F" w14:textId="284B56DC" w:rsidR="00BD6946" w:rsidRPr="00CD5DD4" w:rsidRDefault="00BD6946" w:rsidP="00F9342E">
            <w:pPr>
              <w:spacing w:line="276" w:lineRule="auto"/>
              <w:ind w:left="196" w:hanging="196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- 완공 후(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>2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학기)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,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자유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놀이시간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확대 운영: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전교생 대상 주 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>1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회 최소 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>40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분 이상</w:t>
            </w:r>
          </w:p>
          <w:p w14:paraId="64C03E35" w14:textId="2C5D88E8" w:rsidR="00BD6946" w:rsidRPr="00CD5DD4" w:rsidRDefault="00BD6946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-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교사/부모 인식 개선 프로그램 진행</w:t>
            </w:r>
            <w:r w:rsidRPr="00CD5DD4">
              <w:rPr>
                <w:rFonts w:ascii="세이브더칠드런 Light" w:eastAsia="세이브더칠드런 Light" w:hAnsi="세이브더칠드런 Light" w:hint="eastAsia"/>
                <w:vertAlign w:val="superscript"/>
                <w:lang w:eastAsia="ko-KR"/>
              </w:rPr>
              <w:t>*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(놀 권리 학부모 강연회,</w:t>
            </w: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아동권리교육 등)</w:t>
            </w:r>
          </w:p>
          <w:p w14:paraId="3E1F73A3" w14:textId="58B9A187" w:rsidR="00BD6946" w:rsidRPr="00CD5DD4" w:rsidRDefault="00BD6946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-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완공 후(2학기)</w:t>
            </w:r>
            <w:r w:rsidR="009B77D6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,</w:t>
            </w:r>
            <w:r w:rsidR="009B77D6" w:rsidRPr="00CD5DD4">
              <w:rPr>
                <w:rFonts w:ascii="세이브더칠드런 Light" w:eastAsia="세이브더칠드런 Light" w:hAnsi="세이브더칠드런 Light"/>
                <w:lang w:eastAsia="ko-KR"/>
              </w:rPr>
              <w:t xml:space="preserve"> </w:t>
            </w:r>
            <w:r w:rsidR="009B77D6"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협의에 따른 상시 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>사업 모니터링</w:t>
            </w:r>
            <w:r w:rsidRPr="00CD5DD4">
              <w:rPr>
                <w:rFonts w:ascii="세이브더칠드런 Light" w:eastAsia="세이브더칠드런 Light" w:hAnsi="세이브더칠드런 Light" w:hint="eastAsia"/>
                <w:vertAlign w:val="superscript"/>
                <w:lang w:eastAsia="ko-KR"/>
              </w:rPr>
              <w:t>**</w:t>
            </w:r>
            <w:r w:rsidRPr="00CD5DD4">
              <w:rPr>
                <w:rFonts w:ascii="세이브더칠드런 Light" w:eastAsia="세이브더칠드런 Light" w:hAnsi="세이브더칠드런 Light" w:hint="eastAsia"/>
                <w:lang w:eastAsia="ko-KR"/>
              </w:rPr>
              <w:t xml:space="preserve"> 협조</w:t>
            </w:r>
          </w:p>
          <w:p w14:paraId="57A3FBC5" w14:textId="37147D5A" w:rsidR="00BD6946" w:rsidRPr="00CD5DD4" w:rsidRDefault="00BD6946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* 학교에서 기획하고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세이브더칠드런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프로그램 </w:t>
            </w:r>
            <w:r w:rsidR="00F26989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운영 </w:t>
            </w:r>
            <w:r w:rsidR="00126FC6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지원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</w:t>
            </w:r>
          </w:p>
          <w:p w14:paraId="58C0B7F9" w14:textId="6F6964DC" w:rsidR="00FE2475" w:rsidRPr="00CD5DD4" w:rsidRDefault="00BD6946" w:rsidP="00F9342E">
            <w:pPr>
              <w:spacing w:line="276" w:lineRule="auto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** </w:t>
            </w:r>
            <w:r w:rsidR="00126FC6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지속적이고 안정적인 사업 운영</w:t>
            </w:r>
            <w:r w:rsidR="00F03F9F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을 위해 모니터링 참여 필수(협약 문안 내 반영)</w:t>
            </w:r>
          </w:p>
        </w:tc>
      </w:tr>
    </w:tbl>
    <w:p w14:paraId="2EE06043" w14:textId="70D9BE7B" w:rsidR="00F9342E" w:rsidRPr="00CD5DD4" w:rsidRDefault="00F9342E" w:rsidP="0028638B">
      <w:pPr>
        <w:spacing w:line="276" w:lineRule="auto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</w:p>
    <w:p w14:paraId="3701C971" w14:textId="2B5E629F" w:rsidR="0028638B" w:rsidRPr="00CD5DD4" w:rsidRDefault="005D396B" w:rsidP="0028638B">
      <w:pPr>
        <w:spacing w:line="276" w:lineRule="auto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  <w:r w:rsidRPr="00CD5DD4">
        <w:rPr>
          <w:rFonts w:ascii="세이브더칠드런 Light" w:eastAsia="세이브더칠드런 Light" w:hAnsi="세이브더칠드런 Light"/>
          <w:b/>
          <w:sz w:val="24"/>
          <w:lang w:eastAsia="ko-KR"/>
        </w:rPr>
        <w:t>[</w:t>
      </w:r>
      <w:r w:rsidR="00391EFE"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 xml:space="preserve">사업 </w:t>
      </w:r>
      <w:r w:rsidR="00E64E39"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>운영</w:t>
      </w:r>
      <w:r w:rsidR="00391EFE"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 xml:space="preserve"> 이미지</w:t>
      </w:r>
      <w:r w:rsidR="0028638B"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>]</w:t>
      </w:r>
    </w:p>
    <w:tbl>
      <w:tblPr>
        <w:tblStyle w:val="a8"/>
        <w:tblW w:w="9213" w:type="dxa"/>
        <w:tblInd w:w="421" w:type="dxa"/>
        <w:tblLook w:val="04A0" w:firstRow="1" w:lastRow="0" w:firstColumn="1" w:lastColumn="0" w:noHBand="0" w:noVBand="1"/>
      </w:tblPr>
      <w:tblGrid>
        <w:gridCol w:w="3402"/>
        <w:gridCol w:w="2835"/>
        <w:gridCol w:w="2976"/>
      </w:tblGrid>
      <w:tr w:rsidR="00A20D23" w:rsidRPr="00CD5DD4" w14:paraId="02EC5620" w14:textId="77777777" w:rsidTr="001A15A8">
        <w:tc>
          <w:tcPr>
            <w:tcW w:w="3402" w:type="dxa"/>
            <w:vAlign w:val="center"/>
          </w:tcPr>
          <w:p w14:paraId="22DB5D08" w14:textId="0D85D101" w:rsidR="00A20D23" w:rsidRPr="00CD5DD4" w:rsidRDefault="00AC2733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/>
                <w:noProof/>
                <w:sz w:val="20"/>
                <w:lang w:val="en-US" w:eastAsia="ko-KR"/>
              </w:rPr>
              <w:pict w14:anchorId="200E8F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5pt;height:90.75pt">
                  <v:imagedata r:id="rId22" o:title="608887_229287_4842"/>
                </v:shape>
              </w:pict>
            </w:r>
          </w:p>
        </w:tc>
        <w:tc>
          <w:tcPr>
            <w:tcW w:w="2835" w:type="dxa"/>
            <w:vAlign w:val="center"/>
          </w:tcPr>
          <w:p w14:paraId="548CBC32" w14:textId="5FE483C2" w:rsidR="00A20D23" w:rsidRPr="00CD5DD4" w:rsidRDefault="005B3C59" w:rsidP="005B3C59">
            <w:pPr>
              <w:pStyle w:val="af1"/>
              <w:jc w:val="center"/>
              <w:rPr>
                <w:rFonts w:ascii="세이브더칠드런 Light" w:eastAsia="세이브더칠드런 Light" w:hAnsi="세이브더칠드런 Light"/>
              </w:rPr>
            </w:pPr>
            <w:r w:rsidRPr="00CD5DD4">
              <w:rPr>
                <w:rFonts w:ascii="세이브더칠드런 Light" w:eastAsia="세이브더칠드런 Light" w:hAnsi="세이브더칠드런 Light"/>
                <w:noProof/>
              </w:rPr>
              <w:drawing>
                <wp:anchor distT="0" distB="0" distL="114300" distR="114300" simplePos="0" relativeHeight="251666432" behindDoc="0" locked="0" layoutInCell="1" allowOverlap="1" wp14:anchorId="5C55FACE" wp14:editId="6EE7E4BF">
                  <wp:simplePos x="0" y="0"/>
                  <wp:positionH relativeFrom="column">
                    <wp:posOffset>86360</wp:posOffset>
                  </wp:positionH>
                  <wp:positionV relativeFrom="line">
                    <wp:posOffset>20955</wp:posOffset>
                  </wp:positionV>
                  <wp:extent cx="1446530" cy="1219200"/>
                  <wp:effectExtent l="0" t="0" r="1270" b="0"/>
                  <wp:wrapNone/>
                  <wp:docPr id="6" name="그림 6" descr="EMB00004ecc42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76809640" descr="EMB00004ecc420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6" w:type="dxa"/>
            <w:vAlign w:val="center"/>
          </w:tcPr>
          <w:p w14:paraId="361C9E29" w14:textId="3A0A5398" w:rsidR="00A20D23" w:rsidRPr="00CD5DD4" w:rsidRDefault="00AC2733" w:rsidP="005B3C59">
            <w:pPr>
              <w:pStyle w:val="af1"/>
              <w:jc w:val="center"/>
              <w:rPr>
                <w:rFonts w:ascii="세이브더칠드런 Light" w:eastAsia="세이브더칠드런 Light" w:hAnsi="세이브더칠드런 Light"/>
              </w:rPr>
            </w:pPr>
            <w:r>
              <w:rPr>
                <w:rFonts w:ascii="세이브더칠드런 Light" w:eastAsia="세이브더칠드런 Light" w:hAnsi="세이브더칠드런 Light"/>
                <w:noProof/>
              </w:rPr>
              <w:pict w14:anchorId="060660A6">
                <v:shape id="_x0000_i1026" type="#_x0000_t75" style="width:134.25pt;height:89.25pt">
                  <v:imagedata r:id="rId24" o:title="_DSC2610"/>
                </v:shape>
              </w:pict>
            </w:r>
          </w:p>
        </w:tc>
      </w:tr>
      <w:tr w:rsidR="00A20D23" w:rsidRPr="00CD5DD4" w14:paraId="2C489B87" w14:textId="77777777" w:rsidTr="001A15A8">
        <w:tc>
          <w:tcPr>
            <w:tcW w:w="3402" w:type="dxa"/>
            <w:shd w:val="clear" w:color="auto" w:fill="FF0000"/>
            <w:vAlign w:val="center"/>
          </w:tcPr>
          <w:p w14:paraId="3FB0CB30" w14:textId="2A500996" w:rsidR="00A20D23" w:rsidRPr="00CD5DD4" w:rsidRDefault="00A20D23" w:rsidP="00BE44EE">
            <w:pPr>
              <w:jc w:val="center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 xml:space="preserve">학교 선정 및 </w:t>
            </w:r>
            <w:r w:rsidR="00750104"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협약</w:t>
            </w:r>
          </w:p>
        </w:tc>
        <w:tc>
          <w:tcPr>
            <w:tcW w:w="2835" w:type="dxa"/>
            <w:shd w:val="clear" w:color="auto" w:fill="FF0000"/>
            <w:vAlign w:val="center"/>
          </w:tcPr>
          <w:p w14:paraId="7C6FC7CE" w14:textId="164BAE0C" w:rsidR="00A20D23" w:rsidRPr="00CD5DD4" w:rsidRDefault="003B14B5" w:rsidP="005B3C59">
            <w:pPr>
              <w:jc w:val="center"/>
              <w:rPr>
                <w:rFonts w:ascii="세이브더칠드런 Light" w:eastAsia="세이브더칠드런 Light" w:hAnsi="세이브더칠드런 Light"/>
                <w:b/>
                <w:sz w:val="20"/>
                <w:lang w:eastAsia="ko-KR"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학부모대상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 xml:space="preserve"> </w:t>
            </w:r>
            <w:r w:rsidR="005B3C59"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인식개선</w:t>
            </w:r>
            <w:r w:rsidR="000C5769"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 xml:space="preserve"> 교육</w:t>
            </w:r>
          </w:p>
        </w:tc>
        <w:tc>
          <w:tcPr>
            <w:tcW w:w="2976" w:type="dxa"/>
            <w:shd w:val="clear" w:color="auto" w:fill="FF0000"/>
            <w:vAlign w:val="center"/>
          </w:tcPr>
          <w:p w14:paraId="675112BC" w14:textId="66B8A0EC" w:rsidR="00A20D23" w:rsidRPr="00CD5DD4" w:rsidRDefault="00750104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아동참여단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 xml:space="preserve"> 구성</w:t>
            </w:r>
          </w:p>
        </w:tc>
      </w:tr>
      <w:tr w:rsidR="00A20D23" w:rsidRPr="00CD5DD4" w14:paraId="46F2D03B" w14:textId="77777777" w:rsidTr="001A15A8">
        <w:tc>
          <w:tcPr>
            <w:tcW w:w="3402" w:type="dxa"/>
            <w:vAlign w:val="center"/>
          </w:tcPr>
          <w:p w14:paraId="78834CBA" w14:textId="5A0673AB" w:rsidR="00A20D23" w:rsidRPr="00CD5DD4" w:rsidRDefault="00AC2733" w:rsidP="0075648F">
            <w:pPr>
              <w:pStyle w:val="af1"/>
              <w:jc w:val="center"/>
              <w:rPr>
                <w:rFonts w:ascii="세이브더칠드런 Light" w:eastAsia="세이브더칠드런 Light" w:hAnsi="세이브더칠드런 Light"/>
              </w:rPr>
            </w:pPr>
            <w:r>
              <w:rPr>
                <w:rFonts w:ascii="세이브더칠드런 Light" w:eastAsia="세이브더칠드런 Light" w:hAnsi="세이브더칠드런 Light"/>
                <w:noProof/>
              </w:rPr>
              <w:pict w14:anchorId="7CE8DF9E">
                <v:shape id="_x0000_i1027" type="#_x0000_t75" style="width:144.75pt;height:96.75pt">
                  <v:imagedata r:id="rId25" o:title="_DSC7216"/>
                </v:shape>
              </w:pict>
            </w:r>
          </w:p>
        </w:tc>
        <w:tc>
          <w:tcPr>
            <w:tcW w:w="2835" w:type="dxa"/>
            <w:vAlign w:val="center"/>
          </w:tcPr>
          <w:p w14:paraId="60236EBC" w14:textId="38109D0D" w:rsidR="00A20D23" w:rsidRPr="00CD5DD4" w:rsidRDefault="005B3C59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noProof/>
                <w:lang w:val="en-US" w:eastAsia="ko-KR"/>
              </w:rPr>
              <w:drawing>
                <wp:inline distT="0" distB="0" distL="0" distR="0" wp14:anchorId="7065CAEB" wp14:editId="4D38FE75">
                  <wp:extent cx="1542197" cy="1285399"/>
                  <wp:effectExtent l="0" t="0" r="1270" b="0"/>
                  <wp:docPr id="12" name="그림 12" descr="EMB00004ecc4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76809568" descr="EMB00004ecc4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776" cy="1290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4A5C032E" w14:textId="7E4F08BF" w:rsidR="00A20D23" w:rsidRPr="00CD5DD4" w:rsidRDefault="005B3C59" w:rsidP="005B3C59">
            <w:pPr>
              <w:pStyle w:val="af1"/>
              <w:jc w:val="center"/>
              <w:rPr>
                <w:rFonts w:ascii="세이브더칠드런 Light" w:eastAsia="세이브더칠드런 Light" w:hAnsi="세이브더칠드런 Light"/>
              </w:rPr>
            </w:pPr>
            <w:r w:rsidRPr="00CD5DD4">
              <w:rPr>
                <w:rFonts w:ascii="세이브더칠드런 Light" w:eastAsia="세이브더칠드런 Light" w:hAnsi="세이브더칠드런 Light"/>
                <w:noProof/>
              </w:rPr>
              <w:drawing>
                <wp:anchor distT="0" distB="0" distL="114300" distR="114300" simplePos="0" relativeHeight="251667456" behindDoc="0" locked="0" layoutInCell="1" allowOverlap="1" wp14:anchorId="390F7049" wp14:editId="3816D4AF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1270</wp:posOffset>
                  </wp:positionV>
                  <wp:extent cx="1494155" cy="1264285"/>
                  <wp:effectExtent l="0" t="0" r="0" b="0"/>
                  <wp:wrapNone/>
                  <wp:docPr id="19" name="그림 19" descr="EMB00004ecc4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76809208" descr="EMB00004ecc4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155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20D23" w:rsidRPr="00CD5DD4" w14:paraId="1A0A665B" w14:textId="77777777" w:rsidTr="001A15A8">
        <w:tc>
          <w:tcPr>
            <w:tcW w:w="3402" w:type="dxa"/>
            <w:shd w:val="clear" w:color="auto" w:fill="FF0000"/>
            <w:vAlign w:val="center"/>
          </w:tcPr>
          <w:p w14:paraId="6C2B3D13" w14:textId="49D1CA1C" w:rsidR="00A20D23" w:rsidRPr="00CD5DD4" w:rsidRDefault="000E499C" w:rsidP="000E499C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아동 참여 워</w:t>
            </w:r>
            <w:r w:rsidR="00750104"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크숍 운영</w:t>
            </w:r>
          </w:p>
        </w:tc>
        <w:tc>
          <w:tcPr>
            <w:tcW w:w="2835" w:type="dxa"/>
            <w:shd w:val="clear" w:color="auto" w:fill="FF0000"/>
            <w:vAlign w:val="center"/>
          </w:tcPr>
          <w:p w14:paraId="51D2F358" w14:textId="21E7C02D" w:rsidR="00A20D23" w:rsidRPr="00CD5DD4" w:rsidRDefault="0075648F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시공(</w:t>
            </w:r>
            <w:r w:rsidRPr="00CD5DD4"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  <w:t>1)</w:t>
            </w:r>
          </w:p>
        </w:tc>
        <w:tc>
          <w:tcPr>
            <w:tcW w:w="2976" w:type="dxa"/>
            <w:shd w:val="clear" w:color="auto" w:fill="FF0000"/>
            <w:vAlign w:val="center"/>
          </w:tcPr>
          <w:p w14:paraId="24CE511C" w14:textId="3EC34C95" w:rsidR="00A20D23" w:rsidRPr="00CD5DD4" w:rsidRDefault="0075648F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시공(</w:t>
            </w:r>
            <w:r w:rsidRPr="00CD5DD4"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  <w:t>2)</w:t>
            </w:r>
          </w:p>
        </w:tc>
      </w:tr>
      <w:tr w:rsidR="00F9342E" w:rsidRPr="00CD5DD4" w14:paraId="10FFD445" w14:textId="77777777" w:rsidTr="001A15A8">
        <w:tc>
          <w:tcPr>
            <w:tcW w:w="34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0579F7" w14:textId="20B484EC" w:rsidR="00A20D23" w:rsidRPr="00CD5DD4" w:rsidRDefault="005B3C59" w:rsidP="005B3C59">
            <w:pPr>
              <w:pStyle w:val="af1"/>
              <w:jc w:val="center"/>
              <w:rPr>
                <w:rFonts w:ascii="세이브더칠드런 Light" w:eastAsia="세이브더칠드런 Light" w:hAnsi="세이브더칠드런 Light"/>
              </w:rPr>
            </w:pPr>
            <w:r w:rsidRPr="00CD5DD4">
              <w:rPr>
                <w:rFonts w:ascii="세이브더칠드런 Light" w:eastAsia="세이브더칠드런 Light" w:hAnsi="세이브더칠드런 Light"/>
                <w:noProof/>
              </w:rPr>
              <w:drawing>
                <wp:anchor distT="0" distB="0" distL="114300" distR="114300" simplePos="0" relativeHeight="251668480" behindDoc="0" locked="0" layoutInCell="1" allowOverlap="1" wp14:anchorId="2704145F" wp14:editId="632131BF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-67310</wp:posOffset>
                  </wp:positionV>
                  <wp:extent cx="1752600" cy="1111250"/>
                  <wp:effectExtent l="0" t="0" r="0" b="0"/>
                  <wp:wrapNone/>
                  <wp:docPr id="18" name="그림 18" descr="EMB00004ecc42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76809136" descr="EMB00004ecc42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4C875" w14:textId="56CDAD39" w:rsidR="00A20D23" w:rsidRPr="00CD5DD4" w:rsidRDefault="005B3C59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noProof/>
                <w:lang w:val="en-US" w:eastAsia="ko-KR"/>
              </w:rPr>
              <w:drawing>
                <wp:inline distT="0" distB="0" distL="0" distR="0" wp14:anchorId="2B7B4245" wp14:editId="32AA0D63">
                  <wp:extent cx="1453515" cy="1167130"/>
                  <wp:effectExtent l="0" t="0" r="0" b="0"/>
                  <wp:docPr id="15" name="그림 15" descr="EMB00004ecc42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76809208" descr="EMB00004ecc422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515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AEE2C" w14:textId="50A116BB" w:rsidR="00A20D23" w:rsidRPr="00CD5DD4" w:rsidRDefault="009B77D6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noProof/>
                <w:lang w:val="en-US" w:eastAsia="ko-KR"/>
              </w:rPr>
              <w:drawing>
                <wp:inline distT="0" distB="0" distL="0" distR="0" wp14:anchorId="47359967" wp14:editId="5526F4EC">
                  <wp:extent cx="1678674" cy="1153144"/>
                  <wp:effectExtent l="0" t="0" r="0" b="9525"/>
                  <wp:docPr id="2" name="그림 2" descr="소스 이미지 보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소스 이미지 보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916" cy="116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42E" w:rsidRPr="00CD5DD4" w14:paraId="616AE3A6" w14:textId="77777777" w:rsidTr="001A15A8">
        <w:tc>
          <w:tcPr>
            <w:tcW w:w="3402" w:type="dxa"/>
            <w:tcBorders>
              <w:bottom w:val="nil"/>
            </w:tcBorders>
            <w:shd w:val="clear" w:color="auto" w:fill="FF0000"/>
            <w:vAlign w:val="center"/>
          </w:tcPr>
          <w:p w14:paraId="417F1D14" w14:textId="655DD1D5" w:rsidR="005B3C59" w:rsidRPr="00CD5DD4" w:rsidRDefault="005B3C59" w:rsidP="0075648F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개장식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0000"/>
            <w:vAlign w:val="center"/>
          </w:tcPr>
          <w:p w14:paraId="448B6314" w14:textId="23F6D809" w:rsidR="005B3C59" w:rsidRPr="00CD5DD4" w:rsidRDefault="005B3C59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놀권리캠페인 운영</w:t>
            </w:r>
          </w:p>
        </w:tc>
        <w:tc>
          <w:tcPr>
            <w:tcW w:w="2976" w:type="dxa"/>
            <w:tcBorders>
              <w:bottom w:val="nil"/>
            </w:tcBorders>
            <w:shd w:val="clear" w:color="auto" w:fill="FF0000"/>
            <w:vAlign w:val="center"/>
          </w:tcPr>
          <w:p w14:paraId="3264D5CD" w14:textId="29644D44" w:rsidR="005B3C59" w:rsidRPr="00CD5DD4" w:rsidRDefault="005B3C59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color w:val="FFFFFF" w:themeColor="background1"/>
                <w:sz w:val="20"/>
                <w:lang w:eastAsia="ko-KR"/>
              </w:rPr>
              <w:t>인식개선프로그램 실시</w:t>
            </w:r>
          </w:p>
        </w:tc>
      </w:tr>
      <w:tr w:rsidR="00244E97" w:rsidRPr="00CD5DD4" w14:paraId="7B846099" w14:textId="77777777" w:rsidTr="001A15A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15D89" w14:textId="77777777" w:rsidR="00244E97" w:rsidRPr="00CD5DD4" w:rsidRDefault="00244E97" w:rsidP="000B4B4D">
            <w:pPr>
              <w:wordWrap w:val="0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E1D6C" w14:textId="77777777" w:rsidR="00244E97" w:rsidRPr="00CD5DD4" w:rsidRDefault="00244E97" w:rsidP="00CD5DD4">
            <w:pPr>
              <w:wordWrap w:val="0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B8B1B" w14:textId="77777777" w:rsidR="00244E97" w:rsidRPr="00CD5DD4" w:rsidRDefault="00244E97" w:rsidP="005B3C59">
            <w:pPr>
              <w:wordWrap w:val="0"/>
              <w:jc w:val="center"/>
              <w:rPr>
                <w:rFonts w:ascii="세이브더칠드런 Light" w:eastAsia="세이브더칠드런 Light" w:hAnsi="세이브더칠드런 Light"/>
                <w:b/>
                <w:color w:val="FFFFFF" w:themeColor="background1"/>
                <w:sz w:val="20"/>
                <w:lang w:eastAsia="ko-KR"/>
              </w:rPr>
            </w:pPr>
          </w:p>
        </w:tc>
      </w:tr>
    </w:tbl>
    <w:p w14:paraId="3691A36A" w14:textId="5DB4DE40" w:rsidR="004453A1" w:rsidRPr="00CD5DD4" w:rsidRDefault="00E45829" w:rsidP="00A20D23">
      <w:pPr>
        <w:rPr>
          <w:rFonts w:ascii="세이브더칠드런 Light" w:eastAsia="세이브더칠드런 Light" w:hAnsi="세이브더칠드런 Light"/>
          <w:b/>
          <w:sz w:val="30"/>
          <w:szCs w:val="30"/>
          <w:lang w:eastAsia="ko-KR"/>
        </w:rPr>
      </w:pPr>
      <w:proofErr w:type="spellStart"/>
      <w:r w:rsidRPr="00CD5DD4">
        <w:rPr>
          <w:rFonts w:ascii="세이브더칠드런 Light" w:eastAsia="세이브더칠드런 Light" w:hAnsi="세이브더칠드런 Light" w:hint="eastAsia"/>
          <w:b/>
          <w:sz w:val="30"/>
          <w:szCs w:val="30"/>
          <w:lang w:eastAsia="ko-KR"/>
        </w:rPr>
        <w:t>Ⅲ</w:t>
      </w:r>
      <w:proofErr w:type="spellEnd"/>
      <w:r w:rsidR="004453A1" w:rsidRPr="00CD5DD4">
        <w:rPr>
          <w:rFonts w:ascii="세이브더칠드런 Light" w:eastAsia="세이브더칠드런 Light" w:hAnsi="세이브더칠드런 Light" w:hint="eastAsia"/>
          <w:b/>
          <w:sz w:val="30"/>
          <w:szCs w:val="30"/>
          <w:lang w:eastAsia="ko-KR"/>
        </w:rPr>
        <w:t>.</w:t>
      </w:r>
      <w:r w:rsidR="004453A1" w:rsidRPr="00CD5DD4">
        <w:rPr>
          <w:rFonts w:ascii="세이브더칠드런 Light" w:eastAsia="세이브더칠드런 Light" w:hAnsi="세이브더칠드런 Light"/>
          <w:b/>
          <w:sz w:val="30"/>
          <w:szCs w:val="30"/>
          <w:lang w:eastAsia="ko-KR"/>
        </w:rPr>
        <w:t xml:space="preserve">  </w:t>
      </w:r>
      <w:r w:rsidR="00BD6946" w:rsidRPr="00CD5DD4">
        <w:rPr>
          <w:rFonts w:ascii="세이브더칠드런 Light" w:eastAsia="세이브더칠드런 Light" w:hAnsi="세이브더칠드런 Light" w:hint="eastAsia"/>
          <w:b/>
          <w:sz w:val="30"/>
          <w:szCs w:val="30"/>
          <w:lang w:eastAsia="ko-KR"/>
        </w:rPr>
        <w:t xml:space="preserve">선정 계획 </w:t>
      </w:r>
    </w:p>
    <w:p w14:paraId="73A4DFE2" w14:textId="172DE55A" w:rsidR="0075279D" w:rsidRPr="00CD5DD4" w:rsidRDefault="0075279D" w:rsidP="00A20D23">
      <w:pPr>
        <w:rPr>
          <w:rFonts w:ascii="세이브더칠드런 Light" w:eastAsia="세이브더칠드런 Light" w:hAnsi="세이브더칠드런 Light"/>
          <w:lang w:eastAsia="ko-KR"/>
        </w:rPr>
      </w:pPr>
    </w:p>
    <w:p w14:paraId="4A403F15" w14:textId="1278E46A" w:rsidR="0075279D" w:rsidRPr="00CD5DD4" w:rsidRDefault="00E45829" w:rsidP="003E399F">
      <w:pPr>
        <w:ind w:left="284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>1</w:t>
      </w:r>
      <w:r w:rsidRPr="00CD5DD4">
        <w:rPr>
          <w:rFonts w:ascii="세이브더칠드런 Light" w:eastAsia="세이브더칠드런 Light" w:hAnsi="세이브더칠드런 Light"/>
          <w:b/>
          <w:sz w:val="24"/>
          <w:lang w:eastAsia="ko-KR"/>
        </w:rPr>
        <w:t xml:space="preserve">. </w:t>
      </w:r>
      <w:r w:rsidR="00BD6946"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>일정 및 신청방법:</w:t>
      </w:r>
      <w:r w:rsidR="00BD6946" w:rsidRPr="00CD5DD4">
        <w:rPr>
          <w:rFonts w:ascii="세이브더칠드런 Light" w:eastAsia="세이브더칠드런 Light" w:hAnsi="세이브더칠드런 Light"/>
          <w:b/>
          <w:sz w:val="24"/>
          <w:lang w:eastAsia="ko-KR"/>
        </w:rPr>
        <w:t xml:space="preserve"> </w:t>
      </w:r>
      <w:r w:rsidR="00E47759" w:rsidRPr="00E47759">
        <w:rPr>
          <w:rFonts w:ascii="세이브더칠드런 Light" w:eastAsia="세이브더칠드런 Light" w:hAnsi="세이브더칠드런 Light" w:hint="eastAsia"/>
          <w:b/>
          <w:color w:val="FF0000"/>
          <w:sz w:val="24"/>
          <w:lang w:eastAsia="ko-KR"/>
        </w:rPr>
        <w:t>이메일 제출</w:t>
      </w:r>
    </w:p>
    <w:p w14:paraId="09E0CD45" w14:textId="6C9E366B" w:rsidR="0075279D" w:rsidRPr="00CD5DD4" w:rsidRDefault="0075279D" w:rsidP="00CD5DD4">
      <w:pPr>
        <w:pStyle w:val="aa"/>
        <w:numPr>
          <w:ilvl w:val="0"/>
          <w:numId w:val="18"/>
        </w:numPr>
        <w:spacing w:line="276" w:lineRule="auto"/>
        <w:ind w:leftChars="0" w:left="1276" w:hanging="425"/>
        <w:jc w:val="both"/>
        <w:rPr>
          <w:rFonts w:ascii="세이브더칠드런 Light" w:eastAsia="세이브더칠드런 Light" w:hAnsi="세이브더칠드런 Light"/>
          <w:bCs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 xml:space="preserve">신청서 제출: </w:t>
      </w:r>
      <w:r w:rsidR="001A7547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2022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.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 </w:t>
      </w:r>
      <w:r w:rsidR="001A7547" w:rsidRPr="00CD5DD4">
        <w:rPr>
          <w:rFonts w:ascii="세이브더칠드런 Light" w:eastAsia="세이브더칠드런 Light" w:hAnsi="세이브더칠드런 Light" w:cs="굴림"/>
          <w:lang w:eastAsia="ko-KR"/>
        </w:rPr>
        <w:t>1</w:t>
      </w:r>
      <w:r w:rsidR="00150312">
        <w:rPr>
          <w:rFonts w:ascii="세이브더칠드런 Light" w:eastAsia="세이브더칠드런 Light" w:hAnsi="세이브더칠드런 Light" w:cs="굴림"/>
          <w:lang w:eastAsia="ko-KR"/>
        </w:rPr>
        <w:t>2</w:t>
      </w:r>
      <w:r w:rsidR="00C24A11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="001A7547" w:rsidRPr="00CD5DD4">
        <w:rPr>
          <w:rFonts w:ascii="세이브더칠드런 Light" w:eastAsia="세이브더칠드런 Light" w:hAnsi="세이브더칠드런 Light" w:cs="굴림"/>
          <w:lang w:eastAsia="ko-KR"/>
        </w:rPr>
        <w:t xml:space="preserve"> </w:t>
      </w:r>
      <w:r w:rsidR="00150312">
        <w:rPr>
          <w:rFonts w:ascii="세이브더칠드런 Light" w:eastAsia="세이브더칠드런 Light" w:hAnsi="세이브더칠드런 Light" w:cs="굴림"/>
          <w:lang w:eastAsia="ko-KR"/>
        </w:rPr>
        <w:t>21</w:t>
      </w:r>
      <w:proofErr w:type="gramStart"/>
      <w:r w:rsidR="00D0295E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>(</w:t>
      </w:r>
      <w:proofErr w:type="gramEnd"/>
      <w:r w:rsidR="00150312">
        <w:rPr>
          <w:rFonts w:ascii="세이브더칠드런 Light" w:eastAsia="세이브더칠드런 Light" w:hAnsi="세이브더칠드런 Light" w:cs="굴림" w:hint="eastAsia"/>
          <w:lang w:eastAsia="ko-KR"/>
        </w:rPr>
        <w:t>수</w:t>
      </w:r>
      <w:r w:rsidR="001A7547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) ~ 202</w:t>
      </w:r>
      <w:r w:rsidR="00150312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. 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2</w:t>
      </w:r>
      <w:r w:rsidR="001A7547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="00BA7EC6">
        <w:rPr>
          <w:rFonts w:ascii="세이브더칠드런 Light" w:eastAsia="세이브더칠드런 Light" w:hAnsi="세이브더칠드런 Light" w:cs="굴림"/>
          <w:lang w:eastAsia="ko-KR"/>
        </w:rPr>
        <w:t xml:space="preserve"> 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24</w:t>
      </w:r>
      <w:proofErr w:type="gramStart"/>
      <w:r w:rsidR="00D0295E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="00C24A11" w:rsidRPr="00CD5DD4">
        <w:rPr>
          <w:rFonts w:ascii="세이브더칠드런 Light" w:eastAsia="세이브더칠드런 Light" w:hAnsi="세이브더칠드런 Light" w:cs="굴림"/>
          <w:lang w:eastAsia="ko-KR"/>
        </w:rPr>
        <w:t>(</w:t>
      </w:r>
      <w:proofErr w:type="gramEnd"/>
      <w:r w:rsidR="002864B2">
        <w:rPr>
          <w:rFonts w:ascii="세이브더칠드런 Light" w:eastAsia="세이브더칠드런 Light" w:hAnsi="세이브더칠드런 Light" w:cs="굴림" w:hint="eastAsia"/>
          <w:lang w:eastAsia="ko-KR"/>
        </w:rPr>
        <w:t>금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)</w:t>
      </w:r>
    </w:p>
    <w:p w14:paraId="0AB39337" w14:textId="67D3F835" w:rsidR="0075279D" w:rsidRPr="00CD5DD4" w:rsidRDefault="0075279D" w:rsidP="00CD5DD4">
      <w:pPr>
        <w:pStyle w:val="aa"/>
        <w:numPr>
          <w:ilvl w:val="0"/>
          <w:numId w:val="18"/>
        </w:numPr>
        <w:spacing w:line="276" w:lineRule="auto"/>
        <w:ind w:leftChars="0" w:left="1276" w:hanging="425"/>
        <w:jc w:val="both"/>
        <w:rPr>
          <w:rFonts w:ascii="세이브더칠드런 Light" w:eastAsia="세이브더칠드런 Light" w:hAnsi="세이브더칠드런 Light"/>
          <w:bCs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 xml:space="preserve">서류 심사: </w:t>
      </w:r>
      <w:r w:rsidR="001A7547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202</w:t>
      </w:r>
      <w:r w:rsidR="00150312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.</w:t>
      </w:r>
      <w:r w:rsidR="00BA7EC6">
        <w:rPr>
          <w:rFonts w:ascii="세이브더칠드런 Light" w:eastAsia="세이브더칠드런 Light" w:hAnsi="세이브더칠드런 Light" w:cs="굴림"/>
          <w:lang w:eastAsia="ko-KR"/>
        </w:rPr>
        <w:t xml:space="preserve"> 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2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.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27</w:t>
      </w:r>
      <w:proofErr w:type="gramStart"/>
      <w:r w:rsidR="00D0295E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>(</w:t>
      </w:r>
      <w:proofErr w:type="gramEnd"/>
      <w:r w:rsidR="005D607C">
        <w:rPr>
          <w:rFonts w:ascii="세이브더칠드런 Light" w:eastAsia="세이브더칠드런 Light" w:hAnsi="세이브더칠드런 Light" w:cs="굴림" w:hint="eastAsia"/>
          <w:lang w:eastAsia="ko-KR"/>
        </w:rPr>
        <w:t>월</w:t>
      </w:r>
      <w:r w:rsidR="00150312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) ~ 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 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="00C24A11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 </w:t>
      </w:r>
      <w:proofErr w:type="gramStart"/>
      <w:r w:rsidR="005D607C">
        <w:rPr>
          <w:rFonts w:ascii="세이브더칠드런 Light" w:eastAsia="세이브더칠드런 Light" w:hAnsi="세이브더칠드런 Light" w:cs="굴림"/>
          <w:lang w:eastAsia="ko-KR"/>
        </w:rPr>
        <w:t>7</w:t>
      </w:r>
      <w:r w:rsidR="00D0295E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>(</w:t>
      </w:r>
      <w:proofErr w:type="gramEnd"/>
      <w:r w:rsidR="005D607C">
        <w:rPr>
          <w:rFonts w:ascii="세이브더칠드런 Light" w:eastAsia="세이브더칠드런 Light" w:hAnsi="세이브더칠드런 Light" w:cs="굴림" w:hint="eastAsia"/>
          <w:lang w:eastAsia="ko-KR"/>
        </w:rPr>
        <w:t>화</w:t>
      </w:r>
      <w:r w:rsidR="002864B2">
        <w:rPr>
          <w:rFonts w:ascii="세이브더칠드런 Light" w:eastAsia="세이브더칠드런 Light" w:hAnsi="세이브더칠드런 Light" w:cs="굴림" w:hint="eastAsia"/>
          <w:lang w:eastAsia="ko-KR"/>
        </w:rPr>
        <w:t>)</w:t>
      </w:r>
    </w:p>
    <w:p w14:paraId="26234D98" w14:textId="1B17FAFF" w:rsidR="0075279D" w:rsidRPr="00CD5DD4" w:rsidRDefault="0075279D" w:rsidP="00CD5DD4">
      <w:pPr>
        <w:pStyle w:val="aa"/>
        <w:numPr>
          <w:ilvl w:val="0"/>
          <w:numId w:val="18"/>
        </w:numPr>
        <w:spacing w:line="276" w:lineRule="auto"/>
        <w:ind w:leftChars="0" w:left="1276" w:hanging="425"/>
        <w:jc w:val="both"/>
        <w:rPr>
          <w:rFonts w:ascii="세이브더칠드런 Light" w:eastAsia="세이브더칠드런 Light" w:hAnsi="세이브더칠드런 Light"/>
          <w:bCs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 xml:space="preserve">1차 선정 </w:t>
      </w:r>
      <w:r w:rsidR="008C4FFF"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 xml:space="preserve">학교 </w:t>
      </w:r>
      <w:r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 xml:space="preserve">공지: 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>202</w:t>
      </w:r>
      <w:r w:rsidR="00150312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. 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="00C24A11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="002864B2">
        <w:rPr>
          <w:rFonts w:ascii="세이브더칠드런 Light" w:eastAsia="세이브더칠드런 Light" w:hAnsi="세이브더칠드런 Light" w:cs="굴림"/>
          <w:lang w:eastAsia="ko-KR"/>
        </w:rPr>
        <w:t xml:space="preserve"> 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10</w:t>
      </w:r>
      <w:proofErr w:type="gramStart"/>
      <w:r w:rsidR="00D0295E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="00C24A11" w:rsidRPr="00CD5DD4">
        <w:rPr>
          <w:rFonts w:ascii="세이브더칠드런 Light" w:eastAsia="세이브더칠드런 Light" w:hAnsi="세이브더칠드런 Light" w:cs="굴림"/>
          <w:lang w:eastAsia="ko-KR"/>
        </w:rPr>
        <w:t>(</w:t>
      </w:r>
      <w:proofErr w:type="gramEnd"/>
      <w:r w:rsidR="002864B2">
        <w:rPr>
          <w:rFonts w:ascii="세이브더칠드런 Light" w:eastAsia="세이브더칠드런 Light" w:hAnsi="세이브더칠드런 Light" w:cs="굴림" w:hint="eastAsia"/>
          <w:lang w:eastAsia="ko-KR"/>
        </w:rPr>
        <w:t>금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)</w:t>
      </w:r>
      <w:r w:rsidR="001A7547" w:rsidRPr="00CD5DD4">
        <w:rPr>
          <w:rFonts w:ascii="세이브더칠드런 Light" w:eastAsia="세이브더칠드런 Light" w:hAnsi="세이브더칠드런 Light" w:cs="굴림"/>
          <w:lang w:eastAsia="ko-KR"/>
        </w:rPr>
        <w:t xml:space="preserve">  </w:t>
      </w:r>
      <w:r w:rsidR="001A7547" w:rsidRPr="00CD5DD4">
        <w:rPr>
          <w:rFonts w:ascii="세이브더칠드런 Light" w:eastAsia="세이브더칠드런 Light" w:hAnsi="세이브더칠드런 Light" w:cs="굴림" w:hint="eastAsia"/>
          <w:sz w:val="20"/>
          <w:lang w:eastAsia="ko-KR"/>
        </w:rPr>
        <w:t>※ 학교별 연락(담당교사 이메일,</w:t>
      </w:r>
      <w:r w:rsidR="001A7547" w:rsidRPr="00CD5DD4">
        <w:rPr>
          <w:rFonts w:ascii="세이브더칠드런 Light" w:eastAsia="세이브더칠드런 Light" w:hAnsi="세이브더칠드런 Light" w:cs="굴림"/>
          <w:sz w:val="20"/>
          <w:lang w:eastAsia="ko-KR"/>
        </w:rPr>
        <w:t xml:space="preserve"> SMS)</w:t>
      </w:r>
    </w:p>
    <w:p w14:paraId="336484EE" w14:textId="4D98E78E" w:rsidR="0075279D" w:rsidRPr="00CD5DD4" w:rsidRDefault="0075279D" w:rsidP="00CD5DD4">
      <w:pPr>
        <w:pStyle w:val="aa"/>
        <w:numPr>
          <w:ilvl w:val="0"/>
          <w:numId w:val="18"/>
        </w:numPr>
        <w:spacing w:line="276" w:lineRule="auto"/>
        <w:ind w:leftChars="0" w:left="1276" w:hanging="425"/>
        <w:jc w:val="both"/>
        <w:rPr>
          <w:rFonts w:ascii="세이브더칠드런 Light" w:eastAsia="세이브더칠드런 Light" w:hAnsi="세이브더칠드런 Light"/>
          <w:bCs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 xml:space="preserve">현장 </w:t>
      </w:r>
      <w:r w:rsidR="00060C64"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>심사</w:t>
      </w:r>
      <w:r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 xml:space="preserve">: </w:t>
      </w:r>
      <w:r w:rsidR="001A7547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202</w:t>
      </w:r>
      <w:r w:rsidR="00150312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. 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="00E57A97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="00BA7EC6">
        <w:rPr>
          <w:rFonts w:ascii="세이브더칠드런 Light" w:eastAsia="세이브더칠드런 Light" w:hAnsi="세이브더칠드런 Light" w:cs="굴림"/>
          <w:lang w:eastAsia="ko-KR"/>
        </w:rPr>
        <w:t xml:space="preserve"> 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13</w:t>
      </w:r>
      <w:proofErr w:type="gramStart"/>
      <w:r w:rsidR="00D0295E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>(</w:t>
      </w:r>
      <w:proofErr w:type="gramEnd"/>
      <w:r w:rsidR="002864B2">
        <w:rPr>
          <w:rFonts w:ascii="세이브더칠드런 Light" w:eastAsia="세이브더칠드런 Light" w:hAnsi="세이브더칠드런 Light" w:cs="굴림" w:hint="eastAsia"/>
          <w:lang w:eastAsia="ko-KR"/>
        </w:rPr>
        <w:t>월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) ~ </w:t>
      </w:r>
      <w:r w:rsidR="005D607C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. </w:t>
      </w:r>
      <w:r w:rsidR="009D48EC">
        <w:rPr>
          <w:rFonts w:ascii="세이브더칠드런 Light" w:eastAsia="세이브더칠드런 Light" w:hAnsi="세이브더칠드런 Light" w:cs="굴림"/>
          <w:lang w:eastAsia="ko-KR"/>
        </w:rPr>
        <w:t>24</w:t>
      </w:r>
      <w:proofErr w:type="gramStart"/>
      <w:r w:rsidR="00D0295E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="001A7547" w:rsidRPr="00CD5DD4">
        <w:rPr>
          <w:rFonts w:ascii="세이브더칠드런 Light" w:eastAsia="세이브더칠드런 Light" w:hAnsi="세이브더칠드런 Light" w:cs="굴림"/>
          <w:lang w:eastAsia="ko-KR"/>
        </w:rPr>
        <w:t>(</w:t>
      </w:r>
      <w:proofErr w:type="gramEnd"/>
      <w:r w:rsidR="000B4B4D">
        <w:rPr>
          <w:rFonts w:ascii="세이브더칠드런 Light" w:eastAsia="세이브더칠드런 Light" w:hAnsi="세이브더칠드런 Light" w:cs="굴림" w:hint="eastAsia"/>
          <w:lang w:eastAsia="ko-KR"/>
        </w:rPr>
        <w:t>금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>)</w:t>
      </w:r>
    </w:p>
    <w:p w14:paraId="251444C2" w14:textId="12CE2982" w:rsidR="000032D5" w:rsidRPr="00CD5DD4" w:rsidRDefault="000032D5" w:rsidP="00CD5DD4">
      <w:pPr>
        <w:spacing w:line="276" w:lineRule="auto"/>
        <w:ind w:left="1276"/>
        <w:jc w:val="both"/>
        <w:rPr>
          <w:rFonts w:ascii="세이브더칠드런 Light" w:eastAsia="세이브더칠드런 Light" w:hAnsi="세이브더칠드런 Light"/>
          <w:bCs/>
          <w:color w:val="FF0000"/>
          <w:sz w:val="20"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 xml:space="preserve">※ 현장 </w:t>
      </w:r>
      <w:r w:rsidR="00060C64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>심</w:t>
      </w:r>
      <w:r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>사 시</w:t>
      </w:r>
      <w:r w:rsidRPr="00CD5DD4">
        <w:rPr>
          <w:rFonts w:ascii="세이브더칠드런 Light" w:eastAsia="세이브더칠드런 Light" w:hAnsi="세이브더칠드런 Light" w:cs="굴림"/>
          <w:color w:val="FF0000"/>
          <w:sz w:val="20"/>
          <w:lang w:eastAsia="ko-KR"/>
        </w:rPr>
        <w:t xml:space="preserve"> </w:t>
      </w:r>
      <w:r w:rsidR="001A7547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 xml:space="preserve">약 </w:t>
      </w:r>
      <w:r w:rsidR="000B4B4D">
        <w:rPr>
          <w:rFonts w:ascii="세이브더칠드런 Light" w:eastAsia="세이브더칠드런 Light" w:hAnsi="세이브더칠드런 Light" w:cs="굴림"/>
          <w:color w:val="FF0000"/>
          <w:sz w:val="20"/>
          <w:lang w:eastAsia="ko-KR"/>
        </w:rPr>
        <w:t>2</w:t>
      </w:r>
      <w:r w:rsidR="001A7547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>시간 내외 소요.</w:t>
      </w:r>
      <w:r w:rsidR="001A7547" w:rsidRPr="00CD5DD4">
        <w:rPr>
          <w:rFonts w:ascii="세이브더칠드런 Light" w:eastAsia="세이브더칠드런 Light" w:hAnsi="세이브더칠드런 Light" w:cs="굴림"/>
          <w:color w:val="FF0000"/>
          <w:sz w:val="20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 xml:space="preserve">담당교사 </w:t>
      </w:r>
      <w:r w:rsidR="001A7547" w:rsidRPr="00CD5DD4">
        <w:rPr>
          <w:rFonts w:ascii="세이브더칠드런 Light" w:eastAsia="세이브더칠드런 Light" w:hAnsi="세이브더칠드런 Light" w:cs="굴림"/>
          <w:color w:val="FF0000"/>
          <w:sz w:val="20"/>
          <w:lang w:eastAsia="ko-KR"/>
        </w:rPr>
        <w:t>1</w:t>
      </w:r>
      <w:r w:rsidR="001A7547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 xml:space="preserve">인 </w:t>
      </w:r>
      <w:r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>안내 요망(</w:t>
      </w:r>
      <w:r w:rsidR="00A570FE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>학교 유형,</w:t>
      </w:r>
      <w:r w:rsidR="00A570FE" w:rsidRPr="00CD5DD4">
        <w:rPr>
          <w:rFonts w:ascii="세이브더칠드런 Light" w:eastAsia="세이브더칠드런 Light" w:hAnsi="세이브더칠드런 Light" w:cs="굴림"/>
          <w:color w:val="FF0000"/>
          <w:sz w:val="20"/>
          <w:lang w:eastAsia="ko-KR"/>
        </w:rPr>
        <w:t xml:space="preserve"> </w:t>
      </w:r>
      <w:r w:rsidR="00A570FE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>현황(학생수), 취약계층 현황</w:t>
      </w:r>
      <w:r w:rsidR="00775EB0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 xml:space="preserve"> </w:t>
      </w:r>
      <w:r w:rsidR="00A570FE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lang w:eastAsia="ko-KR"/>
        </w:rPr>
        <w:t>관련 자료 준비)</w:t>
      </w:r>
    </w:p>
    <w:p w14:paraId="4A9EA369" w14:textId="444D849F" w:rsidR="000032D5" w:rsidRPr="00CD5DD4" w:rsidRDefault="0075279D" w:rsidP="00CD5DD4">
      <w:pPr>
        <w:pStyle w:val="aa"/>
        <w:numPr>
          <w:ilvl w:val="0"/>
          <w:numId w:val="18"/>
        </w:numPr>
        <w:spacing w:line="276" w:lineRule="auto"/>
        <w:ind w:leftChars="0" w:left="1276" w:hanging="425"/>
        <w:jc w:val="both"/>
        <w:rPr>
          <w:rFonts w:ascii="세이브더칠드런 Light" w:eastAsia="세이브더칠드런 Light" w:hAnsi="세이브더칠드런 Light"/>
          <w:bCs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 xml:space="preserve">최종 선정 </w:t>
      </w:r>
      <w:r w:rsidR="00775EB0"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>발표</w:t>
      </w:r>
      <w:r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 xml:space="preserve">: </w:t>
      </w:r>
      <w:r w:rsidRPr="00CD5DD4">
        <w:rPr>
          <w:rFonts w:ascii="세이브더칠드런 Light" w:eastAsia="세이브더칠드런 Light" w:hAnsi="세이브더칠드런 Light" w:cs="굴림" w:hint="eastAsia"/>
          <w:lang w:eastAsia="ko-KR"/>
        </w:rPr>
        <w:t>202</w:t>
      </w:r>
      <w:r w:rsidR="00150312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="009D48EC">
        <w:rPr>
          <w:rFonts w:ascii="세이브더칠드런 Light" w:eastAsia="세이브더칠드런 Light" w:hAnsi="세이브더칠드런 Light" w:cs="굴림" w:hint="eastAsia"/>
          <w:lang w:eastAsia="ko-KR"/>
        </w:rPr>
        <w:t>. 3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.</w:t>
      </w:r>
      <w:r w:rsidR="00775EB0" w:rsidRPr="00CD5DD4">
        <w:rPr>
          <w:rFonts w:ascii="세이브더칠드런 Light" w:eastAsia="세이브더칠드런 Light" w:hAnsi="세이브더칠드런 Light" w:cs="굴림"/>
          <w:lang w:eastAsia="ko-KR"/>
        </w:rPr>
        <w:t xml:space="preserve"> </w:t>
      </w:r>
      <w:r w:rsidR="009D48EC">
        <w:rPr>
          <w:rFonts w:ascii="세이브더칠드런 Light" w:eastAsia="세이브더칠드런 Light" w:hAnsi="세이브더칠드런 Light" w:cs="굴림"/>
          <w:lang w:eastAsia="ko-KR"/>
        </w:rPr>
        <w:t>31</w:t>
      </w:r>
      <w:proofErr w:type="gramStart"/>
      <w:r w:rsidR="00775EB0" w:rsidRPr="00CD5DD4">
        <w:rPr>
          <w:rFonts w:ascii="세이브더칠드런 Light" w:eastAsia="세이브더칠드런 Light" w:hAnsi="세이브더칠드런 Light" w:cs="굴림"/>
          <w:lang w:eastAsia="ko-KR"/>
        </w:rPr>
        <w:t>.</w:t>
      </w:r>
      <w:r w:rsidR="001A7547" w:rsidRPr="00CD5DD4">
        <w:rPr>
          <w:rFonts w:ascii="세이브더칠드런 Light" w:eastAsia="세이브더칠드런 Light" w:hAnsi="세이브더칠드런 Light" w:cs="굴림"/>
          <w:lang w:eastAsia="ko-KR"/>
        </w:rPr>
        <w:t>(</w:t>
      </w:r>
      <w:proofErr w:type="gramEnd"/>
      <w:r w:rsidR="001A7547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금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>)</w:t>
      </w:r>
      <w:r w:rsidR="001A7547" w:rsidRPr="00CD5DD4">
        <w:rPr>
          <w:rFonts w:ascii="세이브더칠드런 Light" w:eastAsia="세이브더칠드런 Light" w:hAnsi="세이브더칠드런 Light" w:cs="굴림"/>
          <w:lang w:eastAsia="ko-KR"/>
        </w:rPr>
        <w:t xml:space="preserve"> </w:t>
      </w:r>
      <w:r w:rsidR="000032D5" w:rsidRPr="00CD5DD4">
        <w:rPr>
          <w:rFonts w:ascii="세이브더칠드런 Light" w:eastAsia="세이브더칠드런 Light" w:hAnsi="세이브더칠드런 Light" w:cs="굴림" w:hint="eastAsia"/>
          <w:sz w:val="20"/>
          <w:lang w:eastAsia="ko-KR"/>
        </w:rPr>
        <w:t xml:space="preserve">※ 홈페이지 공지 및 학교별 연락 </w:t>
      </w:r>
    </w:p>
    <w:p w14:paraId="6A3FEF15" w14:textId="708EB656" w:rsidR="001A7547" w:rsidRPr="00CD5DD4" w:rsidRDefault="0075279D" w:rsidP="00CD5DD4">
      <w:pPr>
        <w:pStyle w:val="aa"/>
        <w:numPr>
          <w:ilvl w:val="0"/>
          <w:numId w:val="18"/>
        </w:numPr>
        <w:spacing w:line="276" w:lineRule="auto"/>
        <w:ind w:leftChars="0" w:left="1276" w:hanging="425"/>
        <w:jc w:val="both"/>
        <w:rPr>
          <w:rFonts w:ascii="세이브더칠드런 Light" w:eastAsia="세이브더칠드런 Light" w:hAnsi="세이브더칠드런 Light"/>
          <w:bCs/>
          <w:szCs w:val="22"/>
          <w:lang w:val="en-US" w:eastAsia="ko-KR"/>
        </w:rPr>
      </w:pPr>
      <w:r w:rsidRPr="00CD5DD4">
        <w:rPr>
          <w:rFonts w:ascii="세이브더칠드런 Light" w:eastAsia="세이브더칠드런 Light" w:hAnsi="세이브더칠드런 Light" w:hint="eastAsia"/>
          <w:bCs/>
          <w:szCs w:val="22"/>
          <w:lang w:val="en-US" w:eastAsia="ko-KR"/>
        </w:rPr>
        <w:t>업무 협약:</w:t>
      </w:r>
      <w:r w:rsidRPr="00CD5DD4">
        <w:rPr>
          <w:rFonts w:ascii="세이브더칠드런 Light" w:eastAsia="세이브더칠드런 Light" w:hAnsi="세이브더칠드런 Light"/>
          <w:bCs/>
          <w:szCs w:val="22"/>
          <w:lang w:val="en-US" w:eastAsia="ko-KR"/>
        </w:rPr>
        <w:t xml:space="preserve"> </w:t>
      </w:r>
      <w:r w:rsidR="00C24A11" w:rsidRPr="00CD5DD4">
        <w:rPr>
          <w:rFonts w:ascii="세이브더칠드런 Light" w:eastAsia="세이브더칠드런 Light" w:hAnsi="세이브더칠드런 Light" w:cs="굴림"/>
          <w:lang w:eastAsia="ko-KR"/>
        </w:rPr>
        <w:t>202</w:t>
      </w:r>
      <w:r w:rsidR="00150312">
        <w:rPr>
          <w:rFonts w:ascii="세이브더칠드런 Light" w:eastAsia="세이브더칠드런 Light" w:hAnsi="세이브더칠드런 Light" w:cs="굴림"/>
          <w:lang w:eastAsia="ko-KR"/>
        </w:rPr>
        <w:t>3</w:t>
      </w:r>
      <w:r w:rsidR="00C24A11"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년 </w:t>
      </w:r>
      <w:r w:rsidR="009D48EC">
        <w:rPr>
          <w:rFonts w:ascii="세이브더칠드런 Light" w:eastAsia="세이브더칠드런 Light" w:hAnsi="세이브더칠드런 Light" w:cs="굴림"/>
          <w:lang w:eastAsia="ko-KR"/>
        </w:rPr>
        <w:t>4</w:t>
      </w:r>
      <w:r w:rsidR="009D48EC">
        <w:rPr>
          <w:rFonts w:ascii="세이브더칠드런 Light" w:eastAsia="세이브더칠드런 Light" w:hAnsi="세이브더칠드런 Light" w:cs="굴림" w:hint="eastAsia"/>
          <w:lang w:eastAsia="ko-KR"/>
        </w:rPr>
        <w:t>월 초</w:t>
      </w:r>
      <w:r w:rsidR="00775EB0" w:rsidRPr="00CD5DD4">
        <w:rPr>
          <w:rFonts w:ascii="세이브더칠드런 Light" w:eastAsia="세이브더칠드런 Light" w:hAnsi="세이브더칠드런 Light" w:cs="굴림" w:hint="eastAsia"/>
          <w:lang w:eastAsia="ko-KR"/>
        </w:rPr>
        <w:t xml:space="preserve"> </w:t>
      </w:r>
    </w:p>
    <w:p w14:paraId="382EF07C" w14:textId="6B1BE4C9" w:rsidR="0075279D" w:rsidRPr="00CD5DD4" w:rsidRDefault="004827A4" w:rsidP="00CD5DD4">
      <w:pPr>
        <w:pStyle w:val="aa"/>
        <w:spacing w:line="276" w:lineRule="auto"/>
        <w:ind w:leftChars="0" w:left="1276"/>
        <w:jc w:val="both"/>
        <w:rPr>
          <w:rFonts w:ascii="세이브더칠드런 Light" w:eastAsia="세이브더칠드런 Light" w:hAnsi="세이브더칠드런 Light"/>
          <w:bCs/>
          <w:color w:val="FF0000"/>
          <w:sz w:val="20"/>
          <w:szCs w:val="22"/>
          <w:u w:val="single"/>
          <w:lang w:val="en-US" w:eastAsia="ko-KR"/>
        </w:rPr>
      </w:pPr>
      <w:r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u w:val="single"/>
          <w:lang w:eastAsia="ko-KR"/>
        </w:rPr>
        <w:t xml:space="preserve">※ </w:t>
      </w:r>
      <w:r w:rsidRPr="00CD5DD4">
        <w:rPr>
          <w:rFonts w:ascii="세이브더칠드런 Light" w:eastAsia="세이브더칠드런 Light" w:hAnsi="세이브더칠드런 Light" w:cs="굴림"/>
          <w:color w:val="FF0000"/>
          <w:sz w:val="20"/>
          <w:u w:val="single"/>
          <w:lang w:eastAsia="ko-KR"/>
        </w:rPr>
        <w:t xml:space="preserve"> </w:t>
      </w:r>
      <w:r w:rsidR="009D48EC">
        <w:rPr>
          <w:rFonts w:ascii="세이브더칠드런 Light" w:eastAsia="세이브더칠드런 Light" w:hAnsi="세이브더칠드런 Light" w:cs="굴림"/>
          <w:color w:val="FF0000"/>
          <w:sz w:val="20"/>
          <w:u w:val="single"/>
          <w:lang w:eastAsia="ko-KR"/>
        </w:rPr>
        <w:t>4</w:t>
      </w:r>
      <w:r w:rsidR="001A7547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u w:val="single"/>
          <w:lang w:eastAsia="ko-KR"/>
        </w:rPr>
        <w:t xml:space="preserve">월 </w:t>
      </w:r>
      <w:r w:rsidR="009D48EC">
        <w:rPr>
          <w:rFonts w:ascii="세이브더칠드런 Light" w:eastAsia="세이브더칠드런 Light" w:hAnsi="세이브더칠드런 Light" w:cs="굴림"/>
          <w:color w:val="FF0000"/>
          <w:sz w:val="20"/>
          <w:u w:val="single"/>
          <w:lang w:eastAsia="ko-KR"/>
        </w:rPr>
        <w:t>3</w:t>
      </w:r>
      <w:r w:rsidR="001A7547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u w:val="single"/>
          <w:lang w:eastAsia="ko-KR"/>
        </w:rPr>
        <w:t xml:space="preserve">주 이내 아동 사전설문조사 및 </w:t>
      </w:r>
      <w:proofErr w:type="spellStart"/>
      <w:r w:rsidR="001A7547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u w:val="single"/>
          <w:lang w:eastAsia="ko-KR"/>
        </w:rPr>
        <w:t>아동참여</w:t>
      </w:r>
      <w:proofErr w:type="spellEnd"/>
      <w:r w:rsidR="001A7547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u w:val="single"/>
          <w:lang w:eastAsia="ko-KR"/>
        </w:rPr>
        <w:t xml:space="preserve"> 설계 워크숍</w:t>
      </w:r>
      <w:r w:rsidR="00775EB0" w:rsidRPr="00CD5DD4">
        <w:rPr>
          <w:rFonts w:ascii="세이브더칠드런 Light" w:eastAsia="세이브더칠드런 Light" w:hAnsi="세이브더칠드런 Light" w:cs="굴림" w:hint="eastAsia"/>
          <w:color w:val="FF0000"/>
          <w:sz w:val="20"/>
          <w:u w:val="single"/>
          <w:lang w:eastAsia="ko-KR"/>
        </w:rPr>
        <w:t xml:space="preserve"> 착수 필수</w:t>
      </w:r>
    </w:p>
    <w:p w14:paraId="4BF63CC2" w14:textId="4085BDB6" w:rsidR="00D90F4A" w:rsidRPr="00CD5DD4" w:rsidRDefault="00D90F4A" w:rsidP="00D90F4A">
      <w:pPr>
        <w:pStyle w:val="aa"/>
        <w:ind w:leftChars="0" w:left="284"/>
        <w:rPr>
          <w:rFonts w:ascii="세이브더칠드런 Light" w:eastAsia="세이브더칠드런 Light" w:hAnsi="세이브더칠드런 Light"/>
          <w:b/>
          <w:lang w:val="en-US" w:eastAsia="ko-KR"/>
        </w:rPr>
      </w:pPr>
    </w:p>
    <w:p w14:paraId="12429D6D" w14:textId="425A8BD0" w:rsidR="00BD6946" w:rsidRPr="00CD5DD4" w:rsidRDefault="00E45829" w:rsidP="00E45829">
      <w:pPr>
        <w:ind w:left="284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>2</w:t>
      </w:r>
      <w:r w:rsidRPr="00CD5DD4">
        <w:rPr>
          <w:rFonts w:ascii="세이브더칠드런 Light" w:eastAsia="세이브더칠드런 Light" w:hAnsi="세이브더칠드런 Light"/>
          <w:b/>
          <w:sz w:val="24"/>
          <w:lang w:eastAsia="ko-KR"/>
        </w:rPr>
        <w:t xml:space="preserve">. </w:t>
      </w:r>
      <w:r w:rsidR="00D90F4A"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 xml:space="preserve">제출서류 </w:t>
      </w:r>
    </w:p>
    <w:p w14:paraId="5F06F3CF" w14:textId="6DD36600" w:rsidR="004827A4" w:rsidRPr="00CD5DD4" w:rsidRDefault="004827A4" w:rsidP="00D90F4A">
      <w:pPr>
        <w:pStyle w:val="aa"/>
        <w:ind w:leftChars="0" w:left="720"/>
        <w:rPr>
          <w:rFonts w:ascii="세이브더칠드런 Light" w:eastAsia="세이브더칠드런 Light" w:hAnsi="세이브더칠드런 Light"/>
          <w:lang w:eastAsia="ko-KR"/>
        </w:rPr>
      </w:pP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1)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양식 제출</w:t>
      </w:r>
      <w:r w:rsidR="00684EB7">
        <w:rPr>
          <w:rFonts w:ascii="세이브더칠드런 Light" w:eastAsia="세이브더칠드런 Light" w:hAnsi="세이브더칠드런 Light" w:hint="eastAsia"/>
          <w:lang w:eastAsia="ko-KR"/>
        </w:rPr>
        <w:t xml:space="preserve"> (전체 문항은 별첨 </w:t>
      </w:r>
      <w:proofErr w:type="spellStart"/>
      <w:r w:rsidR="00684EB7">
        <w:rPr>
          <w:rFonts w:ascii="세이브더칠드런 Light" w:eastAsia="세이브더칠드런 Light" w:hAnsi="세이브더칠드런 Light" w:hint="eastAsia"/>
          <w:lang w:eastAsia="ko-KR"/>
        </w:rPr>
        <w:t>사업신청서</w:t>
      </w:r>
      <w:proofErr w:type="spellEnd"/>
      <w:r w:rsidR="00684EB7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  <w:r w:rsidR="001A15A8" w:rsidRPr="001A15A8">
        <w:rPr>
          <w:rFonts w:ascii="세이브더칠드런 Light" w:eastAsia="세이브더칠드런 Light" w:hAnsi="세이브더칠드런 Light" w:hint="eastAsia"/>
          <w:color w:val="FF0000"/>
          <w:lang w:eastAsia="ko-KR"/>
        </w:rPr>
        <w:t>양식에 작성</w:t>
      </w:r>
      <w:r w:rsidR="00E47759">
        <w:rPr>
          <w:rFonts w:ascii="세이브더칠드런 Light" w:eastAsia="세이브더칠드런 Light" w:hAnsi="세이브더칠드런 Light" w:hint="eastAsia"/>
          <w:color w:val="FF0000"/>
          <w:lang w:eastAsia="ko-KR"/>
        </w:rPr>
        <w:t xml:space="preserve"> 후 이메일</w:t>
      </w:r>
      <w:r w:rsidR="001A15A8" w:rsidRPr="001A15A8">
        <w:rPr>
          <w:rFonts w:ascii="세이브더칠드런 Light" w:eastAsia="세이브더칠드런 Light" w:hAnsi="세이브더칠드런 Light"/>
          <w:color w:val="FF0000"/>
          <w:lang w:eastAsia="ko-KR"/>
        </w:rPr>
        <w:t xml:space="preserve"> </w:t>
      </w:r>
      <w:r w:rsidR="001A15A8" w:rsidRPr="001A15A8">
        <w:rPr>
          <w:rFonts w:ascii="세이브더칠드런 Light" w:eastAsia="세이브더칠드런 Light" w:hAnsi="세이브더칠드런 Light" w:hint="eastAsia"/>
          <w:color w:val="FF0000"/>
          <w:lang w:eastAsia="ko-KR"/>
        </w:rPr>
        <w:t>제출</w:t>
      </w:r>
      <w:r w:rsidR="001A15A8">
        <w:rPr>
          <w:rFonts w:ascii="세이브더칠드런 Light" w:eastAsia="세이브더칠드런 Light" w:hAnsi="세이브더칠드런 Light" w:hint="eastAsia"/>
          <w:lang w:eastAsia="ko-KR"/>
        </w:rPr>
        <w:t>함.</w:t>
      </w:r>
    </w:p>
    <w:p w14:paraId="3257C4B5" w14:textId="2D4F674E" w:rsidR="004827A4" w:rsidRPr="00CD5DD4" w:rsidRDefault="004827A4" w:rsidP="00CD66AA">
      <w:pPr>
        <w:pStyle w:val="aa"/>
        <w:ind w:leftChars="0" w:left="720"/>
        <w:rPr>
          <w:rFonts w:ascii="세이브더칠드런 Light" w:eastAsia="세이브더칠드런 Light" w:hAnsi="세이브더칠드런 Light"/>
          <w:lang w:eastAsia="ko-KR"/>
        </w:rPr>
      </w:pP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2)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파일 첨부</w:t>
      </w:r>
      <w:r w:rsidR="00CD66AA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(</w:t>
      </w:r>
      <w:r w:rsidRPr="00CD5DD4">
        <w:rPr>
          <w:rFonts w:ascii="세이브더칠드런 Light" w:eastAsia="세이브더칠드런 Light" w:hAnsi="세이브더칠드런 Light"/>
          <w:lang w:eastAsia="ko-KR"/>
        </w:rPr>
        <w:t>1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개 압축파일로 첨부 / 파일명에</w:t>
      </w:r>
      <w:r w:rsidRPr="00CD5DD4">
        <w:rPr>
          <w:rFonts w:ascii="세이브더칠드런 Light" w:eastAsia="세이브더칠드런 Light" w:hAnsi="세이브더칠드런 Light"/>
          <w:lang w:eastAsia="ko-KR"/>
        </w:rPr>
        <w:t xml:space="preserve">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학교명 기재)</w:t>
      </w:r>
    </w:p>
    <w:p w14:paraId="37C0CFC4" w14:textId="6B68E64B" w:rsidR="00D90F4A" w:rsidRPr="00CD5DD4" w:rsidRDefault="00D90F4A" w:rsidP="00D90F4A">
      <w:pPr>
        <w:pStyle w:val="aa"/>
        <w:ind w:leftChars="0" w:left="720"/>
        <w:rPr>
          <w:rFonts w:ascii="세이브더칠드런 Light" w:eastAsia="세이브더칠드런 Light" w:hAnsi="세이브더칠드런 Light"/>
          <w:b/>
          <w:color w:val="FF0000"/>
          <w:lang w:eastAsia="ko-KR"/>
        </w:rPr>
      </w:pPr>
      <w:r w:rsidRPr="00CD5DD4">
        <w:rPr>
          <w:rFonts w:ascii="세이브더칠드런 Light" w:eastAsia="세이브더칠드런 Light" w:hAnsi="세이브더칠드런 Light"/>
          <w:lang w:eastAsia="ko-KR"/>
        </w:rPr>
        <w:t>-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  <w:r w:rsidR="000765B1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공모 참가 신청 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공문 </w:t>
      </w:r>
      <w:r w:rsidRPr="00CD5DD4">
        <w:rPr>
          <w:rFonts w:ascii="세이브더칠드런 Light" w:eastAsia="세이브더칠드런 Light" w:hAnsi="세이브더칠드런 Light"/>
          <w:lang w:eastAsia="ko-KR"/>
        </w:rPr>
        <w:t>1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부</w:t>
      </w:r>
      <w:r w:rsidR="004827A4"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</w:p>
    <w:p w14:paraId="7AEF7149" w14:textId="2D827887" w:rsidR="00D90F4A" w:rsidRPr="00CD5DD4" w:rsidRDefault="00D90F4A" w:rsidP="00D90F4A">
      <w:pPr>
        <w:pStyle w:val="aa"/>
        <w:ind w:leftChars="0" w:left="720"/>
        <w:rPr>
          <w:rFonts w:ascii="세이브더칠드런 Light" w:eastAsia="세이브더칠드런 Light" w:hAnsi="세이브더칠드런 Light"/>
          <w:lang w:eastAsia="ko-KR"/>
        </w:rPr>
      </w:pPr>
      <w:r w:rsidRPr="00CD5DD4">
        <w:rPr>
          <w:rFonts w:ascii="세이브더칠드런 Light" w:eastAsia="세이브더칠드런 Light" w:hAnsi="세이브더칠드런 Light"/>
          <w:lang w:eastAsia="ko-KR"/>
        </w:rPr>
        <w:t>-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  <w:r w:rsidR="00B73A01">
        <w:rPr>
          <w:rFonts w:ascii="세이브더칠드런 Light" w:eastAsia="세이브더칠드런 Light" w:hAnsi="세이브더칠드런 Light" w:hint="eastAsia"/>
          <w:lang w:eastAsia="ko-KR"/>
        </w:rPr>
        <w:t xml:space="preserve">학교 전경 및 </w:t>
      </w:r>
      <w:r w:rsidR="00CD66AA" w:rsidRPr="00CD5DD4">
        <w:rPr>
          <w:rFonts w:ascii="세이브더칠드런 Light" w:eastAsia="세이브더칠드런 Light" w:hAnsi="세이브더칠드런 Light" w:hint="eastAsia"/>
          <w:lang w:eastAsia="ko-KR"/>
        </w:rPr>
        <w:t>놀이공간</w:t>
      </w:r>
      <w:r w:rsidR="00B73A01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  <w:r w:rsidR="00CD66AA" w:rsidRPr="00CD5DD4">
        <w:rPr>
          <w:rFonts w:ascii="세이브더칠드런 Light" w:eastAsia="세이브더칠드런 Light" w:hAnsi="세이브더칠드런 Light" w:hint="eastAsia"/>
          <w:lang w:eastAsia="ko-KR"/>
        </w:rPr>
        <w:t>개선 후보지 사진(jpg)</w:t>
      </w:r>
      <w:r w:rsidR="0050018A">
        <w:rPr>
          <w:rFonts w:ascii="세이브더칠드런 Light" w:eastAsia="세이브더칠드런 Light" w:hAnsi="세이브더칠드런 Light"/>
          <w:lang w:eastAsia="ko-KR"/>
        </w:rPr>
        <w:t xml:space="preserve"> 10</w:t>
      </w:r>
      <w:r w:rsidR="00B73A01">
        <w:rPr>
          <w:rFonts w:ascii="세이브더칠드런 Light" w:eastAsia="세이브더칠드런 Light" w:hAnsi="세이브더칠드런 Light" w:hint="eastAsia"/>
          <w:lang w:eastAsia="ko-KR"/>
        </w:rPr>
        <w:t>매</w:t>
      </w:r>
      <w:r w:rsidR="0050018A">
        <w:rPr>
          <w:rFonts w:ascii="세이브더칠드런 Light" w:eastAsia="세이브더칠드런 Light" w:hAnsi="세이브더칠드런 Light" w:hint="eastAsia"/>
          <w:lang w:eastAsia="ko-KR"/>
        </w:rPr>
        <w:t xml:space="preserve"> 이내</w:t>
      </w:r>
    </w:p>
    <w:p w14:paraId="745D249D" w14:textId="776A7F15" w:rsidR="00D90F4A" w:rsidRPr="000B4B4D" w:rsidRDefault="00D90F4A" w:rsidP="000B4B4D">
      <w:pPr>
        <w:pStyle w:val="aa"/>
        <w:ind w:leftChars="0" w:left="720"/>
        <w:rPr>
          <w:rFonts w:ascii="세이브더칠드런 Light" w:eastAsia="세이브더칠드런 Light" w:hAnsi="세이브더칠드런 Light"/>
          <w:lang w:eastAsia="ko-KR"/>
        </w:rPr>
      </w:pPr>
      <w:r w:rsidRPr="00CD5DD4">
        <w:rPr>
          <w:rFonts w:ascii="세이브더칠드런 Light" w:eastAsia="세이브더칠드런 Light" w:hAnsi="세이브더칠드런 Light"/>
          <w:lang w:eastAsia="ko-KR"/>
        </w:rPr>
        <w:t>-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</w:t>
      </w:r>
      <w:proofErr w:type="spellStart"/>
      <w:r w:rsidRPr="00CD5DD4">
        <w:rPr>
          <w:rFonts w:ascii="세이브더칠드런 Light" w:eastAsia="세이브더칠드런 Light" w:hAnsi="세이브더칠드런 Light" w:hint="eastAsia"/>
          <w:lang w:eastAsia="ko-KR"/>
        </w:rPr>
        <w:t>세이브더칠드런</w:t>
      </w:r>
      <w:proofErr w:type="spellEnd"/>
      <w:r w:rsidRPr="00CD5DD4">
        <w:rPr>
          <w:rFonts w:ascii="세이브더칠드런 Light" w:eastAsia="세이브더칠드런 Light" w:hAnsi="세이브더칠드런 Light" w:hint="eastAsia"/>
          <w:lang w:eastAsia="ko-KR"/>
        </w:rPr>
        <w:t xml:space="preserve"> 아동안전보호정책 행동강령 및 이행 확약서 </w:t>
      </w:r>
      <w:r w:rsidR="00B73A01">
        <w:rPr>
          <w:rFonts w:ascii="세이브더칠드런 Light" w:eastAsia="세이브더칠드런 Light" w:hAnsi="세이브더칠드런 Light"/>
          <w:lang w:eastAsia="ko-KR"/>
        </w:rPr>
        <w:t>1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부(학교장</w:t>
      </w:r>
      <w:r w:rsidR="00B73A01">
        <w:rPr>
          <w:rFonts w:ascii="세이브더칠드런 Light" w:eastAsia="세이브더칠드런 Light" w:hAnsi="세이브더칠드런 Light" w:hint="eastAsia"/>
          <w:lang w:eastAsia="ko-KR"/>
        </w:rPr>
        <w:t xml:space="preserve"> 날인 또는 서명</w:t>
      </w:r>
      <w:r w:rsidRPr="00CD5DD4">
        <w:rPr>
          <w:rFonts w:ascii="세이브더칠드런 Light" w:eastAsia="세이브더칠드런 Light" w:hAnsi="세이브더칠드런 Light"/>
          <w:lang w:eastAsia="ko-KR"/>
        </w:rPr>
        <w:t>)</w:t>
      </w:r>
    </w:p>
    <w:p w14:paraId="4B148BA4" w14:textId="78D9AD11" w:rsidR="00D90F4A" w:rsidRPr="00CD5DD4" w:rsidRDefault="00D90F4A" w:rsidP="00D90F4A">
      <w:pPr>
        <w:pStyle w:val="aa"/>
        <w:ind w:leftChars="0" w:left="720"/>
        <w:rPr>
          <w:rFonts w:ascii="세이브더칠드런 Light" w:eastAsia="세이브더칠드런 Light" w:hAnsi="세이브더칠드런 Light"/>
          <w:sz w:val="20"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sz w:val="20"/>
          <w:lang w:eastAsia="ko-KR"/>
        </w:rPr>
        <w:t>※ 제출</w:t>
      </w:r>
      <w:r w:rsidR="0075279D" w:rsidRPr="00CD5DD4">
        <w:rPr>
          <w:rFonts w:ascii="세이브더칠드런 Light" w:eastAsia="세이브더칠드런 Light" w:hAnsi="세이브더칠드런 Light" w:hint="eastAsia"/>
          <w:sz w:val="20"/>
          <w:lang w:eastAsia="ko-KR"/>
        </w:rPr>
        <w:t>된</w:t>
      </w:r>
      <w:r w:rsidRPr="00CD5DD4">
        <w:rPr>
          <w:rFonts w:ascii="세이브더칠드런 Light" w:eastAsia="세이브더칠드런 Light" w:hAnsi="세이브더칠드런 Light" w:hint="eastAsia"/>
          <w:sz w:val="20"/>
          <w:lang w:eastAsia="ko-KR"/>
        </w:rPr>
        <w:t xml:space="preserve"> 서류는 반환하지 </w:t>
      </w:r>
      <w:r w:rsidR="00A135C3">
        <w:rPr>
          <w:rFonts w:ascii="세이브더칠드런 Light" w:eastAsia="세이브더칠드런 Light" w:hAnsi="세이브더칠드런 Light" w:hint="eastAsia"/>
          <w:sz w:val="20"/>
          <w:lang w:eastAsia="ko-KR"/>
        </w:rPr>
        <w:t>않음</w:t>
      </w:r>
    </w:p>
    <w:p w14:paraId="56AD2295" w14:textId="4BBCEFB3" w:rsidR="00D90F4A" w:rsidRDefault="00D90F4A" w:rsidP="00D90F4A">
      <w:pPr>
        <w:pStyle w:val="aa"/>
        <w:ind w:leftChars="0" w:left="426"/>
        <w:rPr>
          <w:rFonts w:ascii="세이브더칠드런 Light" w:eastAsia="세이브더칠드런 Light" w:hAnsi="세이브더칠드런 Light"/>
          <w:b/>
          <w:lang w:eastAsia="ko-KR"/>
        </w:rPr>
      </w:pPr>
    </w:p>
    <w:p w14:paraId="0BF5249E" w14:textId="568A709A" w:rsidR="00150312" w:rsidRPr="00551522" w:rsidRDefault="00150312" w:rsidP="00551522">
      <w:pPr>
        <w:rPr>
          <w:rFonts w:ascii="세이브더칠드런 Light" w:eastAsia="세이브더칠드런 Light" w:hAnsi="세이브더칠드런 Light"/>
          <w:b/>
          <w:lang w:eastAsia="ko-KR"/>
        </w:rPr>
      </w:pPr>
    </w:p>
    <w:p w14:paraId="49DA6A9F" w14:textId="59A64197" w:rsidR="00D90F4A" w:rsidRDefault="00E45829" w:rsidP="009C38C0">
      <w:pPr>
        <w:pStyle w:val="aa"/>
        <w:ind w:leftChars="0" w:left="0" w:firstLineChars="100" w:firstLine="212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 xml:space="preserve">3. </w:t>
      </w:r>
      <w:r w:rsidR="00D90F4A"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 xml:space="preserve">담당자 정보 </w:t>
      </w:r>
    </w:p>
    <w:p w14:paraId="5A2F23E8" w14:textId="77777777" w:rsidR="00F623B0" w:rsidRPr="00CD5DD4" w:rsidRDefault="00F623B0" w:rsidP="009C38C0">
      <w:pPr>
        <w:pStyle w:val="aa"/>
        <w:ind w:leftChars="0" w:left="0" w:firstLineChars="100" w:firstLine="212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</w:p>
    <w:tbl>
      <w:tblPr>
        <w:tblW w:w="8504" w:type="dxa"/>
        <w:jc w:val="center"/>
        <w:tblBorders>
          <w:top w:val="nil"/>
          <w:left w:val="nil"/>
          <w:bottom w:val="nil"/>
          <w:right w:val="nil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843"/>
        <w:gridCol w:w="1984"/>
        <w:gridCol w:w="2693"/>
      </w:tblGrid>
      <w:tr w:rsidR="008821CA" w:rsidRPr="00CD5DD4" w14:paraId="18F365C8" w14:textId="77777777" w:rsidTr="00150312">
        <w:trPr>
          <w:trHeight w:val="202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94211" w14:textId="5D816441" w:rsidR="008821CA" w:rsidRPr="00CD5DD4" w:rsidRDefault="008821CA" w:rsidP="008821CA">
            <w:pPr>
              <w:jc w:val="center"/>
              <w:rPr>
                <w:rFonts w:ascii="세이브더칠드런 Light" w:eastAsia="세이브더칠드런 Light" w:hAnsi="세이브더칠드런 Light" w:cs="R샶爀.　쳞　."/>
                <w:b/>
                <w:sz w:val="20"/>
                <w:szCs w:val="18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cs="R샶爀.　쳞　." w:hint="eastAsia"/>
                <w:b/>
                <w:sz w:val="20"/>
                <w:szCs w:val="18"/>
                <w:lang w:val="en-US" w:eastAsia="ko-KR"/>
              </w:rPr>
              <w:t>부서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9E2C9A" w14:textId="59234920" w:rsidR="008821CA" w:rsidRPr="00CD5DD4" w:rsidRDefault="008821CA" w:rsidP="008821CA">
            <w:pPr>
              <w:jc w:val="center"/>
              <w:rPr>
                <w:rFonts w:ascii="세이브더칠드런 Light" w:eastAsia="세이브더칠드런 Light" w:hAnsi="세이브더칠드런 Light" w:cs="R샶爀.　쳞　."/>
                <w:b/>
                <w:sz w:val="20"/>
                <w:szCs w:val="18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cs="R샶爀.　쳞　." w:hint="eastAsia"/>
                <w:b/>
                <w:sz w:val="20"/>
                <w:szCs w:val="18"/>
                <w:lang w:val="en-US" w:eastAsia="ko-KR"/>
              </w:rPr>
              <w:t>담당자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D43215" w14:textId="6F1CDA99" w:rsidR="008821CA" w:rsidRPr="00CD5DD4" w:rsidRDefault="008821CA" w:rsidP="008821CA">
            <w:pPr>
              <w:jc w:val="center"/>
              <w:rPr>
                <w:rFonts w:ascii="세이브더칠드런 Light" w:eastAsia="세이브더칠드런 Light" w:hAnsi="세이브더칠드런 Light" w:cs="R샶爀.　쳞　."/>
                <w:b/>
                <w:sz w:val="20"/>
                <w:szCs w:val="18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cs="바탕" w:hint="eastAsia"/>
                <w:b/>
                <w:sz w:val="20"/>
                <w:szCs w:val="18"/>
                <w:lang w:val="en-US" w:eastAsia="ko-KR"/>
              </w:rPr>
              <w:t>전화번호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255D3" w14:textId="797E5C1D" w:rsidR="008821CA" w:rsidRPr="00CD5DD4" w:rsidRDefault="008821CA" w:rsidP="008821CA">
            <w:pPr>
              <w:jc w:val="center"/>
              <w:rPr>
                <w:rFonts w:ascii="세이브더칠드런 Light" w:eastAsia="세이브더칠드런 Light" w:hAnsi="세이브더칠드런 Light" w:cs="R샶爀.　쳞　."/>
                <w:b/>
                <w:sz w:val="20"/>
                <w:szCs w:val="18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cs="바탕" w:hint="eastAsia"/>
                <w:b/>
                <w:sz w:val="20"/>
                <w:szCs w:val="18"/>
                <w:lang w:val="en-US" w:eastAsia="ko-KR"/>
              </w:rPr>
              <w:t>E</w:t>
            </w:r>
            <w:r w:rsidRPr="00CD5DD4">
              <w:rPr>
                <w:rFonts w:ascii="세이브더칠드런 Light" w:eastAsia="세이브더칠드런 Light" w:hAnsi="세이브더칠드런 Light" w:cs="바탕"/>
                <w:b/>
                <w:sz w:val="20"/>
                <w:szCs w:val="18"/>
                <w:lang w:val="en-US" w:eastAsia="ko-KR"/>
              </w:rPr>
              <w:t>-mail</w:t>
            </w:r>
          </w:p>
        </w:tc>
      </w:tr>
      <w:tr w:rsidR="008821CA" w:rsidRPr="00CD5DD4" w14:paraId="5F85334F" w14:textId="77777777" w:rsidTr="009D48EC">
        <w:trPr>
          <w:trHeight w:val="464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D715" w14:textId="4D7CA1A4" w:rsidR="008821CA" w:rsidRPr="000B4B4D" w:rsidRDefault="002864B2" w:rsidP="008821CA">
            <w:pPr>
              <w:jc w:val="center"/>
              <w:rPr>
                <w:rFonts w:ascii="세이브더칠드런 Light" w:eastAsia="세이브더칠드런 Light" w:hAnsi="세이브더칠드런 Light" w:cs="R샶爀.　쳞　."/>
                <w:sz w:val="20"/>
                <w:szCs w:val="18"/>
                <w:lang w:val="en-US" w:eastAsia="ko-KR"/>
              </w:rPr>
            </w:pPr>
            <w:r w:rsidRPr="00150312">
              <w:rPr>
                <w:rFonts w:ascii="세이브더칠드런 Light" w:eastAsia="세이브더칠드런 Light" w:hAnsi="세이브더칠드런 Light" w:cs="R샶爀.　쳞　." w:hint="eastAsia"/>
                <w:sz w:val="20"/>
                <w:szCs w:val="18"/>
                <w:lang w:val="en-US" w:eastAsia="ko-KR"/>
              </w:rPr>
              <w:t>중부2지역본부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733C" w14:textId="7129BFBB" w:rsidR="008821CA" w:rsidRPr="000B4B4D" w:rsidRDefault="002864B2" w:rsidP="002864B2">
            <w:pPr>
              <w:jc w:val="center"/>
              <w:rPr>
                <w:rFonts w:ascii="세이브더칠드런 Light" w:eastAsia="세이브더칠드런 Light" w:hAnsi="세이브더칠드런 Light" w:cs="R샶爀.　쳞　."/>
                <w:sz w:val="20"/>
                <w:szCs w:val="18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 w:cs="R샶爀.　쳞　." w:hint="eastAsia"/>
                <w:sz w:val="20"/>
                <w:szCs w:val="18"/>
                <w:lang w:val="en-US" w:eastAsia="ko-KR"/>
              </w:rPr>
              <w:t>박연희 매니저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CC51" w14:textId="7E284C20" w:rsidR="00CD66AA" w:rsidRPr="008C393E" w:rsidRDefault="001017F3" w:rsidP="009D48EC">
            <w:pPr>
              <w:pStyle w:val="af1"/>
              <w:wordWrap/>
              <w:spacing w:line="240" w:lineRule="auto"/>
              <w:jc w:val="center"/>
              <w:rPr>
                <w:rFonts w:ascii="세이브더칠드런 Light" w:eastAsia="세이브더칠드런 Light" w:hAnsi="세이브더칠드런 Light"/>
                <w:color w:val="auto"/>
              </w:rPr>
            </w:pPr>
            <w:r w:rsidRPr="008C393E">
              <w:rPr>
                <w:rFonts w:ascii="세이브더칠드런 Light" w:eastAsia="세이브더칠드런 Light" w:hAnsi="세이브더칠드런 Light"/>
                <w:color w:val="auto"/>
              </w:rPr>
              <w:t>0</w:t>
            </w:r>
            <w:r w:rsidR="002864B2">
              <w:rPr>
                <w:rFonts w:ascii="세이브더칠드런 Light" w:eastAsia="세이브더칠드런 Light" w:hAnsi="세이브더칠드런 Light"/>
                <w:color w:val="auto"/>
              </w:rPr>
              <w:t>70</w:t>
            </w:r>
            <w:r w:rsidRPr="008C393E">
              <w:rPr>
                <w:rFonts w:ascii="세이브더칠드런 Light" w:eastAsia="세이브더칠드런 Light" w:hAnsi="세이브더칠드런 Light"/>
                <w:color w:val="auto"/>
              </w:rPr>
              <w:t>-</w:t>
            </w:r>
            <w:r w:rsidR="002864B2">
              <w:rPr>
                <w:rFonts w:ascii="세이브더칠드런 Light" w:eastAsia="세이브더칠드런 Light" w:hAnsi="세이브더칠드런 Light"/>
                <w:color w:val="auto"/>
              </w:rPr>
              <w:t>7709</w:t>
            </w:r>
            <w:r w:rsidRPr="008C393E">
              <w:rPr>
                <w:rFonts w:ascii="세이브더칠드런 Light" w:eastAsia="세이브더칠드런 Light" w:hAnsi="세이브더칠드런 Light"/>
                <w:color w:val="auto"/>
              </w:rPr>
              <w:t>-</w:t>
            </w:r>
            <w:r w:rsidR="002864B2">
              <w:rPr>
                <w:rFonts w:ascii="세이브더칠드런 Light" w:eastAsia="세이브더칠드런 Light" w:hAnsi="세이브더칠드런 Light"/>
                <w:color w:val="auto"/>
              </w:rPr>
              <w:t>1506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C0914" w14:textId="33766E3B" w:rsidR="008821CA" w:rsidRPr="008C393E" w:rsidRDefault="002864B2" w:rsidP="009D48E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세이브더칠드런 Light" w:eastAsia="세이브더칠드런 Light" w:hAnsi="세이브더칠드런 Light" w:cs="굴림"/>
                <w:sz w:val="20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 w:cs="굴림"/>
                <w:sz w:val="20"/>
                <w:lang w:val="en-US" w:eastAsia="ko-KR"/>
              </w:rPr>
              <w:t>younhee.park</w:t>
            </w:r>
            <w:r w:rsidR="00150312" w:rsidRPr="008C393E">
              <w:rPr>
                <w:rFonts w:ascii="세이브더칠드런 Light" w:eastAsia="세이브더칠드런 Light" w:hAnsi="세이브더칠드런 Light" w:cs="굴림" w:hint="eastAsia"/>
                <w:sz w:val="20"/>
                <w:lang w:val="en-US" w:eastAsia="ko-KR"/>
              </w:rPr>
              <w:t>@sc.or.kr</w:t>
            </w:r>
          </w:p>
        </w:tc>
      </w:tr>
      <w:tr w:rsidR="00150312" w:rsidRPr="00CD5DD4" w14:paraId="5C2D6B16" w14:textId="77777777" w:rsidTr="009D48EC">
        <w:trPr>
          <w:trHeight w:val="464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96D4" w14:textId="2AE08CD5" w:rsidR="00150312" w:rsidRPr="00150312" w:rsidRDefault="00150312" w:rsidP="008821CA">
            <w:pPr>
              <w:jc w:val="center"/>
              <w:rPr>
                <w:rFonts w:ascii="세이브더칠드런 Light" w:eastAsia="세이브더칠드런 Light" w:hAnsi="세이브더칠드런 Light" w:cs="R샶爀.　쳞　."/>
                <w:sz w:val="20"/>
                <w:szCs w:val="18"/>
                <w:lang w:val="en-US" w:eastAsia="ko-KR"/>
              </w:rPr>
            </w:pPr>
            <w:r w:rsidRPr="00150312">
              <w:rPr>
                <w:rFonts w:ascii="세이브더칠드런 Light" w:eastAsia="세이브더칠드런 Light" w:hAnsi="세이브더칠드런 Light" w:cs="R샶爀.　쳞　." w:hint="eastAsia"/>
                <w:sz w:val="20"/>
                <w:szCs w:val="18"/>
                <w:lang w:val="en-US" w:eastAsia="ko-KR"/>
              </w:rPr>
              <w:t>중부2지역본부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41A4" w14:textId="62C60650" w:rsidR="00150312" w:rsidRPr="00150312" w:rsidRDefault="00150312" w:rsidP="008821CA">
            <w:pPr>
              <w:jc w:val="center"/>
              <w:rPr>
                <w:rFonts w:ascii="세이브더칠드런 Light" w:eastAsia="세이브더칠드런 Light" w:hAnsi="세이브더칠드런 Light" w:cs="R샶爀.　쳞　."/>
                <w:sz w:val="20"/>
                <w:szCs w:val="18"/>
                <w:lang w:val="en-US" w:eastAsia="ko-KR"/>
              </w:rPr>
            </w:pPr>
            <w:r w:rsidRPr="00150312">
              <w:rPr>
                <w:rFonts w:ascii="세이브더칠드런 Light" w:eastAsia="세이브더칠드런 Light" w:hAnsi="세이브더칠드런 Light" w:cs="R샶爀.　쳞　." w:hint="eastAsia"/>
                <w:sz w:val="20"/>
                <w:szCs w:val="18"/>
                <w:lang w:val="en-US" w:eastAsia="ko-KR"/>
              </w:rPr>
              <w:t>김재영 본부장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FE2" w14:textId="6362CC22" w:rsidR="00150312" w:rsidRPr="00150312" w:rsidRDefault="00150312" w:rsidP="009D48E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세이브더칠드런 Light" w:eastAsia="세이브더칠드런 Light" w:hAnsi="세이브더칠드런 Light" w:cs="굴림"/>
                <w:color w:val="000000"/>
                <w:sz w:val="20"/>
                <w:lang w:val="en-US" w:eastAsia="ko-KR"/>
              </w:rPr>
            </w:pPr>
            <w:r w:rsidRPr="00150312">
              <w:rPr>
                <w:rFonts w:ascii="세이브더칠드런 Light" w:eastAsia="세이브더칠드런 Light" w:hAnsi="세이브더칠드런 Light" w:cs="굴림" w:hint="eastAsia"/>
                <w:color w:val="000000"/>
                <w:sz w:val="20"/>
                <w:lang w:val="en-US" w:eastAsia="ko-KR"/>
              </w:rPr>
              <w:t>032-323-5100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EBBF5" w14:textId="2824D4CE" w:rsidR="00150312" w:rsidRPr="00150312" w:rsidRDefault="002864B2" w:rsidP="009D48EC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세이브더칠드런 Light" w:eastAsia="세이브더칠드런 Light" w:hAnsi="세이브더칠드런 Light" w:cs="굴림"/>
                <w:color w:val="000000"/>
                <w:sz w:val="20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 w:cs="굴림" w:hint="eastAsia"/>
                <w:color w:val="000000"/>
                <w:sz w:val="20"/>
                <w:lang w:val="en-US" w:eastAsia="ko-KR"/>
              </w:rPr>
              <w:t>j</w:t>
            </w:r>
            <w:r w:rsidR="00150312" w:rsidRPr="00150312">
              <w:rPr>
                <w:rFonts w:ascii="세이브더칠드런 Light" w:eastAsia="세이브더칠드런 Light" w:hAnsi="세이브더칠드런 Light" w:cs="굴림" w:hint="eastAsia"/>
                <w:color w:val="000000"/>
                <w:sz w:val="20"/>
                <w:lang w:val="en-US" w:eastAsia="ko-KR"/>
              </w:rPr>
              <w:t>aeyoung.kim@sc.or.kr</w:t>
            </w:r>
          </w:p>
        </w:tc>
      </w:tr>
    </w:tbl>
    <w:p w14:paraId="3B4F6C0C" w14:textId="20A631EC" w:rsidR="00391EFE" w:rsidRPr="00CD5DD4" w:rsidRDefault="00391EFE" w:rsidP="00391EFE">
      <w:pPr>
        <w:rPr>
          <w:rFonts w:ascii="세이브더칠드런 Light" w:eastAsia="세이브더칠드런 Light" w:hAnsi="세이브더칠드런 Light"/>
          <w:sz w:val="10"/>
          <w:szCs w:val="10"/>
          <w:lang w:eastAsia="ko-KR"/>
        </w:rPr>
      </w:pPr>
    </w:p>
    <w:p w14:paraId="54AE450E" w14:textId="2DC3B6A1" w:rsidR="00CD66AA" w:rsidRDefault="00CD66AA" w:rsidP="005072BD">
      <w:pPr>
        <w:ind w:firstLine="214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</w:p>
    <w:p w14:paraId="48420AB1" w14:textId="47854502" w:rsidR="000B4B4D" w:rsidRDefault="000B4B4D" w:rsidP="005072BD">
      <w:pPr>
        <w:ind w:firstLine="214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</w:p>
    <w:p w14:paraId="5EB5462D" w14:textId="6B520E20" w:rsidR="002864B2" w:rsidRDefault="002864B2" w:rsidP="005072BD">
      <w:pPr>
        <w:ind w:firstLine="214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</w:p>
    <w:p w14:paraId="45F4E367" w14:textId="5EC4B0F8" w:rsidR="002864B2" w:rsidRDefault="002864B2" w:rsidP="005072BD">
      <w:pPr>
        <w:ind w:firstLine="214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</w:p>
    <w:p w14:paraId="3AC61008" w14:textId="5B61D8FF" w:rsidR="002864B2" w:rsidRDefault="002864B2" w:rsidP="005072BD">
      <w:pPr>
        <w:ind w:firstLine="214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</w:p>
    <w:p w14:paraId="53CEA386" w14:textId="77777777" w:rsidR="002864B2" w:rsidRPr="00CD5DD4" w:rsidRDefault="002864B2" w:rsidP="005072BD">
      <w:pPr>
        <w:ind w:firstLine="214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</w:p>
    <w:p w14:paraId="56B21CA2" w14:textId="6CC4CB0B" w:rsidR="005D396B" w:rsidRPr="00CD5DD4" w:rsidRDefault="00E45829" w:rsidP="005072BD">
      <w:pPr>
        <w:ind w:firstLine="214"/>
        <w:rPr>
          <w:rFonts w:ascii="세이브더칠드런 Light" w:eastAsia="세이브더칠드런 Light" w:hAnsi="세이브더칠드런 Light"/>
          <w:b/>
          <w:sz w:val="24"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 xml:space="preserve">4. </w:t>
      </w:r>
      <w:r w:rsidR="00D90F4A"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>선정 기준</w:t>
      </w:r>
      <w:r w:rsidR="00A86A80" w:rsidRPr="00CD5DD4">
        <w:rPr>
          <w:rFonts w:ascii="세이브더칠드런 Light" w:eastAsia="세이브더칠드런 Light" w:hAnsi="세이브더칠드런 Light" w:hint="eastAsia"/>
          <w:b/>
          <w:sz w:val="24"/>
          <w:lang w:eastAsia="ko-KR"/>
        </w:rPr>
        <w:t xml:space="preserve"> </w:t>
      </w:r>
      <w:r w:rsidR="000032D5" w:rsidRPr="00CD5DD4">
        <w:rPr>
          <w:rFonts w:ascii="세이브더칠드런 Light" w:eastAsia="세이브더칠드런 Light" w:hAnsi="세이브더칠드런 Light"/>
          <w:b/>
          <w:sz w:val="24"/>
          <w:lang w:eastAsia="ko-KR"/>
        </w:rPr>
        <w:t xml:space="preserve"> </w:t>
      </w:r>
    </w:p>
    <w:p w14:paraId="079E28EF" w14:textId="7BEF0921" w:rsidR="005D396B" w:rsidRPr="00CD5DD4" w:rsidRDefault="004453A1" w:rsidP="005D396B">
      <w:pPr>
        <w:ind w:firstLine="392"/>
        <w:rPr>
          <w:rFonts w:ascii="세이브더칠드런 Light" w:eastAsia="세이브더칠드런 Light" w:hAnsi="세이브더칠드런 Light"/>
          <w:lang w:eastAsia="ko-KR"/>
        </w:rPr>
      </w:pPr>
      <w:r w:rsidRPr="00CD5DD4">
        <w:rPr>
          <w:rFonts w:ascii="세이브더칠드런 Light" w:eastAsia="세이브더칠드런 Light" w:hAnsi="세이브더칠드런 Light" w:hint="eastAsia"/>
          <w:lang w:eastAsia="ko-KR"/>
        </w:rPr>
        <w:lastRenderedPageBreak/>
        <w:t xml:space="preserve">아래의 </w:t>
      </w:r>
      <w:r w:rsidR="00CE159D" w:rsidRPr="00CD5DD4">
        <w:rPr>
          <w:rFonts w:ascii="세이브더칠드런 Light" w:eastAsia="세이브더칠드런 Light" w:hAnsi="세이브더칠드런 Light" w:hint="eastAsia"/>
          <w:lang w:eastAsia="ko-KR"/>
        </w:rPr>
        <w:t>심사 기준에 의거하여 평가 및 선정함</w:t>
      </w:r>
    </w:p>
    <w:tbl>
      <w:tblPr>
        <w:tblW w:w="8870" w:type="dxa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7169"/>
      </w:tblGrid>
      <w:tr w:rsidR="008942DB" w:rsidRPr="00CD5DD4" w14:paraId="395451DC" w14:textId="77777777" w:rsidTr="00920ED2">
        <w:trPr>
          <w:trHeight w:val="391"/>
        </w:trPr>
        <w:tc>
          <w:tcPr>
            <w:tcW w:w="1701" w:type="dxa"/>
            <w:shd w:val="clear" w:color="auto" w:fill="D9D9D9" w:themeFill="background1" w:themeFillShade="D9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  <w:hideMark/>
          </w:tcPr>
          <w:p w14:paraId="599501A9" w14:textId="77777777" w:rsidR="005D396B" w:rsidRPr="00CD5DD4" w:rsidRDefault="005D396B" w:rsidP="00942CB3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bCs/>
                <w:sz w:val="20"/>
                <w:lang w:val="en-US" w:eastAsia="ko-KR"/>
              </w:rPr>
              <w:t>항목</w:t>
            </w:r>
          </w:p>
        </w:tc>
        <w:tc>
          <w:tcPr>
            <w:tcW w:w="7169" w:type="dxa"/>
            <w:shd w:val="clear" w:color="auto" w:fill="D9D9D9" w:themeFill="background1" w:themeFillShade="D9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  <w:hideMark/>
          </w:tcPr>
          <w:p w14:paraId="446D8A02" w14:textId="77777777" w:rsidR="005D396B" w:rsidRPr="00CD5DD4" w:rsidRDefault="005D396B" w:rsidP="00942CB3">
            <w:pPr>
              <w:jc w:val="center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bCs/>
                <w:sz w:val="20"/>
                <w:lang w:val="en-US" w:eastAsia="ko-KR"/>
              </w:rPr>
              <w:t>상세 요건</w:t>
            </w:r>
          </w:p>
        </w:tc>
      </w:tr>
      <w:tr w:rsidR="00546F92" w:rsidRPr="00CD5DD4" w14:paraId="01FDC7A7" w14:textId="77777777" w:rsidTr="00920ED2">
        <w:trPr>
          <w:trHeight w:val="349"/>
        </w:trPr>
        <w:tc>
          <w:tcPr>
            <w:tcW w:w="1701" w:type="dxa"/>
            <w:vMerge w:val="restart"/>
            <w:shd w:val="clear" w:color="auto" w:fill="F2F2F2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  <w:hideMark/>
          </w:tcPr>
          <w:p w14:paraId="72D5244F" w14:textId="495CAEA2" w:rsidR="00546F92" w:rsidRPr="00CD5DD4" w:rsidRDefault="00546F92" w:rsidP="00394A2F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bCs/>
                <w:sz w:val="20"/>
                <w:lang w:val="en-US" w:eastAsia="ko-KR"/>
              </w:rPr>
              <w:t>1.</w:t>
            </w:r>
            <w:r w:rsidRPr="00CD5DD4">
              <w:rPr>
                <w:rFonts w:ascii="세이브더칠드런 Light" w:eastAsia="세이브더칠드런 Light" w:hAnsi="세이브더칠드런 Light"/>
                <w:b/>
                <w:bCs/>
                <w:sz w:val="20"/>
                <w:lang w:val="en-US"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b/>
                <w:bCs/>
                <w:sz w:val="20"/>
                <w:lang w:val="en-US" w:eastAsia="ko-KR"/>
              </w:rPr>
              <w:t xml:space="preserve">사업 적합성 </w:t>
            </w: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  <w:hideMark/>
          </w:tcPr>
          <w:p w14:paraId="75DEDE29" w14:textId="5A69F43E" w:rsidR="00546F92" w:rsidRPr="006903FA" w:rsidRDefault="00546F92" w:rsidP="00CD66AA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1-1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.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</w:t>
            </w:r>
            <w:r w:rsidR="006903FA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학교 내 놀이 인프라 수준</w:t>
            </w:r>
          </w:p>
        </w:tc>
      </w:tr>
      <w:tr w:rsidR="005777D5" w:rsidRPr="00CD5DD4" w14:paraId="07CBDDD2" w14:textId="77777777" w:rsidTr="00920ED2">
        <w:trPr>
          <w:trHeight w:val="383"/>
        </w:trPr>
        <w:tc>
          <w:tcPr>
            <w:tcW w:w="1701" w:type="dxa"/>
            <w:vMerge/>
            <w:vAlign w:val="center"/>
          </w:tcPr>
          <w:p w14:paraId="37C4B1E5" w14:textId="77777777" w:rsidR="005777D5" w:rsidRPr="00CD5DD4" w:rsidRDefault="005777D5" w:rsidP="00942CB3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0FE964C7" w14:textId="0879372D" w:rsidR="005777D5" w:rsidRPr="00CD5DD4" w:rsidRDefault="005777D5" w:rsidP="00546F92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1-</w:t>
            </w:r>
            <w:r w:rsidR="00546F92"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2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.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세이브더칠드런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학교놀이환경개선사업 </w:t>
            </w:r>
            <w:r w:rsidR="00546F92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이해</w:t>
            </w:r>
            <w:r w:rsidR="00CD66AA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도</w:t>
            </w:r>
          </w:p>
        </w:tc>
      </w:tr>
      <w:tr w:rsidR="002F5642" w:rsidRPr="00CD5DD4" w14:paraId="004892B3" w14:textId="77777777" w:rsidTr="00920ED2">
        <w:trPr>
          <w:trHeight w:val="389"/>
        </w:trPr>
        <w:tc>
          <w:tcPr>
            <w:tcW w:w="1701" w:type="dxa"/>
            <w:vMerge w:val="restart"/>
            <w:shd w:val="clear" w:color="auto" w:fill="F2F2F2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  <w:hideMark/>
          </w:tcPr>
          <w:p w14:paraId="4F979D75" w14:textId="0FF3E3F6" w:rsidR="002F5642" w:rsidRPr="00CD5DD4" w:rsidRDefault="002F5642" w:rsidP="00CD1CDA">
            <w:pPr>
              <w:jc w:val="both"/>
              <w:rPr>
                <w:rFonts w:ascii="세이브더칠드런 Light" w:eastAsia="세이브더칠드런 Light" w:hAnsi="세이브더칠드런 Light"/>
                <w:b/>
                <w:bCs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b/>
                <w:bCs/>
                <w:sz w:val="20"/>
                <w:lang w:val="en-US" w:eastAsia="ko-KR"/>
              </w:rPr>
              <w:t xml:space="preserve">2. </w:t>
            </w:r>
            <w:r w:rsidR="00394A2F" w:rsidRPr="00CD5DD4">
              <w:rPr>
                <w:rFonts w:ascii="세이브더칠드런 Light" w:eastAsia="세이브더칠드런 Light" w:hAnsi="세이브더칠드런 Light" w:hint="eastAsia"/>
                <w:b/>
                <w:bCs/>
                <w:sz w:val="20"/>
                <w:lang w:val="en-US" w:eastAsia="ko-KR"/>
              </w:rPr>
              <w:t xml:space="preserve">사업 필요성 </w:t>
            </w: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  <w:hideMark/>
          </w:tcPr>
          <w:p w14:paraId="5D4A23B4" w14:textId="62BF369E" w:rsidR="002F5642" w:rsidRPr="00CD5DD4" w:rsidRDefault="002F5642" w:rsidP="008074C4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2-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 xml:space="preserve">1. </w:t>
            </w:r>
            <w:r w:rsidR="00E52D7D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아동 현황 </w:t>
            </w:r>
            <w:r w:rsidR="00E52D7D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(</w:t>
            </w:r>
            <w:r w:rsidR="00E52D7D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재학 아동 수,</w:t>
            </w:r>
            <w:r w:rsidR="00E52D7D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 xml:space="preserve"> </w:t>
            </w:r>
            <w:r w:rsidR="00394A2F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취약계층 아동 재학 비율</w:t>
            </w:r>
            <w:r w:rsidR="00E52D7D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)</w:t>
            </w:r>
          </w:p>
        </w:tc>
      </w:tr>
      <w:tr w:rsidR="006903FA" w:rsidRPr="00CD5DD4" w14:paraId="1EA1E256" w14:textId="77777777" w:rsidTr="00920ED2">
        <w:trPr>
          <w:trHeight w:val="389"/>
        </w:trPr>
        <w:tc>
          <w:tcPr>
            <w:tcW w:w="1701" w:type="dxa"/>
            <w:vMerge/>
            <w:shd w:val="clear" w:color="auto" w:fill="F2F2F2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63D29A43" w14:textId="77777777" w:rsidR="006903FA" w:rsidRPr="00CD5DD4" w:rsidRDefault="006903FA" w:rsidP="00CD1CDA">
            <w:pPr>
              <w:jc w:val="both"/>
              <w:rPr>
                <w:rFonts w:ascii="세이브더칠드런 Light" w:eastAsia="세이브더칠드런 Light" w:hAnsi="세이브더칠드런 Light"/>
                <w:b/>
                <w:bCs/>
                <w:sz w:val="20"/>
                <w:lang w:val="en-US" w:eastAsia="ko-KR"/>
              </w:rPr>
            </w:pP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2174F32E" w14:textId="23AD3163" w:rsidR="006903FA" w:rsidRPr="00CD5DD4" w:rsidRDefault="006903FA" w:rsidP="008074C4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2-2. 학교 유형(교육복지우선학교 또는 농어촌 읍,</w:t>
            </w:r>
            <w:r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 xml:space="preserve"> </w:t>
            </w:r>
            <w:r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면 학교)</w:t>
            </w:r>
          </w:p>
        </w:tc>
      </w:tr>
      <w:tr w:rsidR="002F5642" w:rsidRPr="00CD5DD4" w14:paraId="2AE67C0E" w14:textId="77777777" w:rsidTr="00920ED2">
        <w:trPr>
          <w:trHeight w:val="394"/>
        </w:trPr>
        <w:tc>
          <w:tcPr>
            <w:tcW w:w="1701" w:type="dxa"/>
            <w:vMerge/>
            <w:shd w:val="clear" w:color="auto" w:fill="F2F2F2"/>
            <w:vAlign w:val="center"/>
            <w:hideMark/>
          </w:tcPr>
          <w:p w14:paraId="7B309C7D" w14:textId="77777777" w:rsidR="002F5642" w:rsidRPr="00CD5DD4" w:rsidRDefault="002F5642" w:rsidP="00942CB3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  <w:hideMark/>
          </w:tcPr>
          <w:p w14:paraId="12F061D9" w14:textId="7F1CFA95" w:rsidR="002F5642" w:rsidRPr="00CD5DD4" w:rsidRDefault="002F5642" w:rsidP="006903FA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2-</w:t>
            </w:r>
            <w:r w:rsidR="006903FA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3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 xml:space="preserve">. </w:t>
            </w:r>
            <w:r w:rsidR="008074C4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지역</w:t>
            </w:r>
            <w:r w:rsidR="009342E7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</w:t>
            </w:r>
            <w:r w:rsidR="008074C4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주변 및 학교 내 놀이 환경 현황 </w:t>
            </w:r>
          </w:p>
        </w:tc>
      </w:tr>
      <w:tr w:rsidR="002F5642" w:rsidRPr="00CD5DD4" w14:paraId="63A80A63" w14:textId="77777777" w:rsidTr="00920ED2">
        <w:trPr>
          <w:trHeight w:val="372"/>
        </w:trPr>
        <w:tc>
          <w:tcPr>
            <w:tcW w:w="1701" w:type="dxa"/>
            <w:vMerge/>
            <w:shd w:val="clear" w:color="auto" w:fill="F2F2F2"/>
            <w:vAlign w:val="center"/>
          </w:tcPr>
          <w:p w14:paraId="4D234420" w14:textId="77777777" w:rsidR="002F5642" w:rsidRPr="00CD5DD4" w:rsidRDefault="002F5642" w:rsidP="00942CB3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5CF95112" w14:textId="6B9FD4BB" w:rsidR="002F5642" w:rsidRPr="00CD5DD4" w:rsidRDefault="002F5642" w:rsidP="006903FA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2-</w:t>
            </w:r>
            <w:r w:rsidR="006903FA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4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. </w:t>
            </w:r>
            <w:r w:rsidR="00546F92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아동 </w:t>
            </w:r>
            <w:proofErr w:type="spellStart"/>
            <w:r w:rsidR="00546F92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놀권리</w:t>
            </w:r>
            <w:proofErr w:type="spellEnd"/>
            <w:r w:rsidR="00546F92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증진 및 </w:t>
            </w:r>
            <w:proofErr w:type="spellStart"/>
            <w:r w:rsidR="00546F92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놀이환경</w:t>
            </w:r>
            <w:proofErr w:type="spellEnd"/>
            <w:r w:rsidR="00546F92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개선에 대한 </w:t>
            </w:r>
            <w:r w:rsidR="003035E4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활동 경험 </w:t>
            </w:r>
          </w:p>
        </w:tc>
      </w:tr>
      <w:tr w:rsidR="00C44D66" w:rsidRPr="00CD5DD4" w14:paraId="21F446F6" w14:textId="77777777" w:rsidTr="00920ED2">
        <w:trPr>
          <w:trHeight w:val="399"/>
        </w:trPr>
        <w:tc>
          <w:tcPr>
            <w:tcW w:w="1701" w:type="dxa"/>
            <w:vMerge w:val="restart"/>
            <w:shd w:val="clear" w:color="auto" w:fill="F2F2F2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  <w:hideMark/>
          </w:tcPr>
          <w:p w14:paraId="21E3DED7" w14:textId="3C1F161B" w:rsidR="00C44D66" w:rsidRPr="00CD5DD4" w:rsidRDefault="005777D5" w:rsidP="00546F92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b/>
                <w:bCs/>
                <w:sz w:val="20"/>
                <w:lang w:val="en-US" w:eastAsia="ko-KR"/>
              </w:rPr>
              <w:t>3</w:t>
            </w:r>
            <w:r w:rsidR="00C44D66" w:rsidRPr="00CD5DD4">
              <w:rPr>
                <w:rFonts w:ascii="세이브더칠드런 Light" w:eastAsia="세이브더칠드런 Light" w:hAnsi="세이브더칠드런 Light" w:hint="eastAsia"/>
                <w:b/>
                <w:bCs/>
                <w:sz w:val="20"/>
                <w:lang w:val="en-US" w:eastAsia="ko-KR"/>
              </w:rPr>
              <w:t xml:space="preserve">. </w:t>
            </w:r>
            <w:r w:rsidRPr="00CD5DD4">
              <w:rPr>
                <w:rFonts w:ascii="세이브더칠드런 Light" w:eastAsia="세이브더칠드런 Light" w:hAnsi="세이브더칠드런 Light" w:hint="eastAsia"/>
                <w:b/>
                <w:sz w:val="20"/>
                <w:lang w:val="en-US" w:eastAsia="ko-KR"/>
              </w:rPr>
              <w:t>사업</w:t>
            </w:r>
            <w:r w:rsidR="00546F92" w:rsidRPr="00CD5DD4">
              <w:rPr>
                <w:rFonts w:ascii="세이브더칠드런 Light" w:eastAsia="세이브더칠드런 Light" w:hAnsi="세이브더칠드런 Light" w:hint="eastAsia"/>
                <w:b/>
                <w:sz w:val="20"/>
                <w:lang w:val="en-US"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b/>
                <w:sz w:val="20"/>
                <w:lang w:val="en-US" w:eastAsia="ko-KR"/>
              </w:rPr>
              <w:t>수행능력</w:t>
            </w: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3DE8AAFB" w14:textId="20EDB413" w:rsidR="00C44D66" w:rsidRPr="00CD5DD4" w:rsidRDefault="005777D5" w:rsidP="008074C4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3-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1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.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아동참여단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</w:t>
            </w:r>
            <w:r w:rsidR="00546F92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운영 및 의견 수렴 계획</w:t>
            </w:r>
          </w:p>
        </w:tc>
      </w:tr>
      <w:tr w:rsidR="00C44D66" w:rsidRPr="00CD5DD4" w14:paraId="79E34E6E" w14:textId="77777777" w:rsidTr="00920ED2">
        <w:trPr>
          <w:trHeight w:val="383"/>
        </w:trPr>
        <w:tc>
          <w:tcPr>
            <w:tcW w:w="1701" w:type="dxa"/>
            <w:vMerge/>
            <w:vAlign w:val="center"/>
            <w:hideMark/>
          </w:tcPr>
          <w:p w14:paraId="335314CC" w14:textId="77777777" w:rsidR="00C44D66" w:rsidRPr="00CD5DD4" w:rsidRDefault="00C44D66" w:rsidP="00942CB3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1551B040" w14:textId="5D31BA58" w:rsidR="00C44D66" w:rsidRPr="00CD5DD4" w:rsidRDefault="005777D5" w:rsidP="00C44D66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3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-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2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. </w:t>
            </w:r>
            <w:proofErr w:type="spellStart"/>
            <w:r w:rsidR="00546F92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놀권리</w:t>
            </w:r>
            <w:proofErr w:type="spellEnd"/>
            <w:r w:rsidR="00546F92"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캠페인 계획의 실행 가능성</w:t>
            </w:r>
          </w:p>
        </w:tc>
      </w:tr>
      <w:tr w:rsidR="00546F92" w:rsidRPr="00CD5DD4" w14:paraId="15FE4316" w14:textId="77777777" w:rsidTr="00920ED2">
        <w:trPr>
          <w:trHeight w:val="459"/>
        </w:trPr>
        <w:tc>
          <w:tcPr>
            <w:tcW w:w="1701" w:type="dxa"/>
            <w:vMerge/>
            <w:vAlign w:val="center"/>
          </w:tcPr>
          <w:p w14:paraId="1DD7DB30" w14:textId="77777777" w:rsidR="00546F92" w:rsidRPr="00CD5DD4" w:rsidRDefault="00546F92" w:rsidP="00546F92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7D0077BB" w14:textId="4CAE2285" w:rsidR="00546F92" w:rsidRPr="00CD5DD4" w:rsidRDefault="00546F92" w:rsidP="00546F92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3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-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>3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. 본 사업 추진을 위한 학교장 및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 xml:space="preserve"> </w:t>
            </w: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담당 교사 열의 및 협조도</w:t>
            </w:r>
          </w:p>
        </w:tc>
      </w:tr>
      <w:tr w:rsidR="00546F92" w:rsidRPr="00CD5DD4" w14:paraId="4035F66E" w14:textId="77777777" w:rsidTr="00920ED2">
        <w:trPr>
          <w:trHeight w:val="440"/>
        </w:trPr>
        <w:tc>
          <w:tcPr>
            <w:tcW w:w="1701" w:type="dxa"/>
            <w:vMerge w:val="restart"/>
            <w:shd w:val="clear" w:color="auto" w:fill="F2F2F2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  <w:hideMark/>
          </w:tcPr>
          <w:p w14:paraId="2044C13B" w14:textId="5FCBFB20" w:rsidR="00546F92" w:rsidRPr="00CD5DD4" w:rsidRDefault="00546F92" w:rsidP="00546F92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/>
                <w:b/>
                <w:bCs/>
                <w:sz w:val="20"/>
                <w:lang w:val="en-US" w:eastAsia="ko-KR"/>
              </w:rPr>
              <w:t>4</w:t>
            </w:r>
            <w:r w:rsidRPr="00CD5DD4">
              <w:rPr>
                <w:rFonts w:ascii="세이브더칠드런 Light" w:eastAsia="세이브더칠드런 Light" w:hAnsi="세이브더칠드런 Light" w:hint="eastAsia"/>
                <w:b/>
                <w:bCs/>
                <w:sz w:val="20"/>
                <w:lang w:val="en-US" w:eastAsia="ko-KR"/>
              </w:rPr>
              <w:t>. 기타</w:t>
            </w: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08B5C43C" w14:textId="03D098EF" w:rsidR="00546F92" w:rsidRPr="00CD5DD4" w:rsidRDefault="00546F92" w:rsidP="00546F92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4-1.</w:t>
            </w:r>
            <w:r w:rsidRPr="00CD5DD4"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  <w:t xml:space="preserve"> </w:t>
            </w:r>
            <w:proofErr w:type="spellStart"/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세이브더칠드런의</w:t>
            </w:r>
            <w:proofErr w:type="spellEnd"/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 xml:space="preserve"> 아동안전보호정책을 이해하고 실천할 수 있는 학교</w:t>
            </w:r>
          </w:p>
        </w:tc>
      </w:tr>
      <w:tr w:rsidR="00546F92" w:rsidRPr="00CD5DD4" w14:paraId="664F248C" w14:textId="77777777" w:rsidTr="00920ED2">
        <w:trPr>
          <w:trHeight w:val="744"/>
        </w:trPr>
        <w:tc>
          <w:tcPr>
            <w:tcW w:w="1701" w:type="dxa"/>
            <w:vMerge/>
            <w:shd w:val="clear" w:color="auto" w:fill="F2F2F2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713BC27C" w14:textId="77777777" w:rsidR="00546F92" w:rsidRPr="00CD5DD4" w:rsidRDefault="00546F92" w:rsidP="00546F92">
            <w:pPr>
              <w:jc w:val="both"/>
              <w:rPr>
                <w:rFonts w:ascii="세이브더칠드런 Light" w:eastAsia="세이브더칠드런 Light" w:hAnsi="세이브더칠드런 Light"/>
                <w:b/>
                <w:bCs/>
                <w:sz w:val="20"/>
                <w:lang w:val="en-US" w:eastAsia="ko-KR"/>
              </w:rPr>
            </w:pPr>
          </w:p>
        </w:tc>
        <w:tc>
          <w:tcPr>
            <w:tcW w:w="7169" w:type="dxa"/>
            <w:shd w:val="clear" w:color="auto" w:fill="auto"/>
            <w:tcMar>
              <w:top w:w="18" w:type="dxa"/>
              <w:left w:w="65" w:type="dxa"/>
              <w:bottom w:w="18" w:type="dxa"/>
              <w:right w:w="65" w:type="dxa"/>
            </w:tcMar>
            <w:vAlign w:val="center"/>
          </w:tcPr>
          <w:p w14:paraId="1CA0F7CD" w14:textId="39EF4406" w:rsidR="00546F92" w:rsidRPr="00CD5DD4" w:rsidRDefault="00546F92" w:rsidP="00546F92">
            <w:pPr>
              <w:jc w:val="both"/>
              <w:rPr>
                <w:rFonts w:ascii="세이브더칠드런 Light" w:eastAsia="세이브더칠드런 Light" w:hAnsi="세이브더칠드런 Light"/>
                <w:sz w:val="20"/>
                <w:lang w:val="en-US" w:eastAsia="ko-KR"/>
              </w:rPr>
            </w:pPr>
            <w:r w:rsidRPr="00CD5DD4">
              <w:rPr>
                <w:rFonts w:ascii="세이브더칠드런 Light" w:eastAsia="세이브더칠드런 Light" w:hAnsi="세이브더칠드런 Light" w:hint="eastAsia"/>
                <w:sz w:val="20"/>
                <w:lang w:val="en-US" w:eastAsia="ko-KR"/>
              </w:rPr>
              <w:t>4-2. 사업 담당자가 판단하기에 지역적 특성, 필요성, 현실 가능성 등 사업 개입에 적합하다고 판단되는 학교</w:t>
            </w:r>
          </w:p>
        </w:tc>
      </w:tr>
    </w:tbl>
    <w:p w14:paraId="6DAA9424" w14:textId="725BEF6F" w:rsidR="004453A1" w:rsidRPr="00CD5DD4" w:rsidRDefault="004453A1" w:rsidP="00A20D23">
      <w:pPr>
        <w:rPr>
          <w:rFonts w:ascii="세이브더칠드런 Light" w:eastAsia="세이브더칠드런 Light" w:hAnsi="세이브더칠드런 Light"/>
          <w:color w:val="FF0000"/>
          <w:lang w:eastAsia="ko-KR"/>
        </w:rPr>
      </w:pPr>
    </w:p>
    <w:p w14:paraId="4BFD62F2" w14:textId="77777777" w:rsidR="008942DB" w:rsidRPr="00CD5DD4" w:rsidRDefault="008942DB" w:rsidP="00A20D23">
      <w:pPr>
        <w:rPr>
          <w:rFonts w:ascii="세이브더칠드런 Light" w:eastAsia="세이브더칠드런 Light" w:hAnsi="세이브더칠드런 Light"/>
          <w:color w:val="FF0000"/>
          <w:sz w:val="10"/>
          <w:szCs w:val="10"/>
          <w:lang w:eastAsia="ko-KR"/>
        </w:rPr>
      </w:pPr>
    </w:p>
    <w:p w14:paraId="76447A06" w14:textId="77777777" w:rsidR="0011763E" w:rsidRPr="00CD5DD4" w:rsidRDefault="00511521" w:rsidP="00511521">
      <w:pPr>
        <w:tabs>
          <w:tab w:val="left" w:pos="8266"/>
        </w:tabs>
        <w:jc w:val="right"/>
        <w:rPr>
          <w:rFonts w:ascii="세이브더칠드런 Light" w:eastAsia="세이브더칠드런 Light" w:hAnsi="세이브더칠드런 Light"/>
          <w:lang w:eastAsia="ko-KR"/>
        </w:rPr>
      </w:pPr>
      <w:r w:rsidRPr="00CD5DD4">
        <w:rPr>
          <w:rFonts w:ascii="세이브더칠드런 Light" w:eastAsia="세이브더칠드런 Light" w:hAnsi="세이브더칠드런 Light"/>
          <w:lang w:eastAsia="ko-KR"/>
        </w:rPr>
        <w:t>/</w:t>
      </w:r>
      <w:r w:rsidRPr="00CD5DD4">
        <w:rPr>
          <w:rFonts w:ascii="세이브더칠드런 Light" w:eastAsia="세이브더칠드런 Light" w:hAnsi="세이브더칠드런 Light" w:hint="eastAsia"/>
          <w:lang w:eastAsia="ko-KR"/>
        </w:rPr>
        <w:t>끝/</w:t>
      </w:r>
    </w:p>
    <w:sectPr w:rsidR="0011763E" w:rsidRPr="00CD5DD4" w:rsidSect="00BE44EE">
      <w:footerReference w:type="default" r:id="rId31"/>
      <w:pgSz w:w="11906" w:h="16838" w:code="9"/>
      <w:pgMar w:top="2268" w:right="1276" w:bottom="1985" w:left="1276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BF6CB" w14:textId="77777777" w:rsidR="00CB7CD1" w:rsidRDefault="00CB7CD1" w:rsidP="00B66612">
      <w:r>
        <w:separator/>
      </w:r>
    </w:p>
  </w:endnote>
  <w:endnote w:type="continuationSeparator" w:id="0">
    <w:p w14:paraId="78806B40" w14:textId="77777777" w:rsidR="00CB7CD1" w:rsidRDefault="00CB7CD1" w:rsidP="00B6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세이브더칠드런 Medium">
    <w:panose1 w:val="02020603020101020101"/>
    <w:charset w:val="81"/>
    <w:family w:val="roman"/>
    <w:pitch w:val="variable"/>
    <w:sig w:usb0="800002A7" w:usb1="09D77CF9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바른고딕">
    <w:altName w:val="맑은 고딕"/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 Light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ill Sans Infant Std"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세이브더칠드런 Light">
    <w:panose1 w:val="02020603020101020101"/>
    <w:charset w:val="81"/>
    <w:family w:val="roman"/>
    <w:pitch w:val="variable"/>
    <w:sig w:usb0="800002A7" w:usb1="09D77CF9" w:usb2="00000010" w:usb3="00000000" w:csb0="00080001" w:csb1="00000000"/>
  </w:font>
  <w:font w:name="세이브더칠드런 Bold">
    <w:panose1 w:val="02020603020101020101"/>
    <w:charset w:val="81"/>
    <w:family w:val="roman"/>
    <w:pitch w:val="variable"/>
    <w:sig w:usb0="800002A7" w:usb1="09D77CF9" w:usb2="00000010" w:usb3="00000000" w:csb0="00080001" w:csb1="00000000"/>
  </w:font>
  <w:font w:name="R샶爀.　쳞　.">
    <w:altName w:val="G마켓 산스 TTF Bol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E3C5B" w14:textId="77777777" w:rsidR="00CD5DD4" w:rsidRDefault="00CD5DD4">
    <w:pPr>
      <w:pStyle w:val="a6"/>
      <w:rPr>
        <w:noProof/>
      </w:rPr>
    </w:pPr>
  </w:p>
  <w:p w14:paraId="217E34D2" w14:textId="7B6A8F4C" w:rsidR="00CD5DD4" w:rsidRDefault="00CD5DD4">
    <w:pPr>
      <w:pStyle w:val="a6"/>
    </w:pPr>
    <w:r>
      <w:rPr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E92900" wp14:editId="42084A4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52400" cy="6925310"/>
              <wp:effectExtent l="4445" t="0" r="4445" b="444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152400" cy="6925310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DD68D1" id="Rectangle 10" o:spid="_x0000_s1026" style="position:absolute;left:0;text-align:left;margin-left:0;margin-top:-.05pt;width:12pt;height:545.3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" fillcolor="#ed1c24" stroked="f" strokeweight="1pt">
              <v:path arrowok="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85A59" w14:textId="77777777" w:rsidR="00CB7CD1" w:rsidRDefault="00CB7CD1" w:rsidP="00B66612">
      <w:r>
        <w:separator/>
      </w:r>
    </w:p>
  </w:footnote>
  <w:footnote w:type="continuationSeparator" w:id="0">
    <w:p w14:paraId="5C4D0D7C" w14:textId="77777777" w:rsidR="00CB7CD1" w:rsidRDefault="00CB7CD1" w:rsidP="00B66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590A9F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62AE20D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2412296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color w:val="DA291C" w:themeColor="background2"/>
      </w:rPr>
    </w:lvl>
  </w:abstractNum>
  <w:abstractNum w:abstractNumId="3" w15:restartNumberingAfterBreak="0">
    <w:nsid w:val="FFFFFF89"/>
    <w:multiLevelType w:val="singleLevel"/>
    <w:tmpl w:val="7EBA4946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DA291C" w:themeColor="background2"/>
      </w:rPr>
    </w:lvl>
  </w:abstractNum>
  <w:abstractNum w:abstractNumId="4" w15:restartNumberingAfterBreak="0">
    <w:nsid w:val="05180C3C"/>
    <w:multiLevelType w:val="hybridMultilevel"/>
    <w:tmpl w:val="1CF2E73A"/>
    <w:lvl w:ilvl="0" w:tplc="24AE911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8A83D79"/>
    <w:multiLevelType w:val="hybridMultilevel"/>
    <w:tmpl w:val="2E803A6C"/>
    <w:lvl w:ilvl="0" w:tplc="966631B8">
      <w:start w:val="1"/>
      <w:numFmt w:val="decimal"/>
      <w:lvlText w:val="%1)"/>
      <w:lvlJc w:val="left"/>
      <w:pPr>
        <w:ind w:left="1651" w:hanging="400"/>
      </w:pPr>
      <w:rPr>
        <w:rFonts w:hint="eastAsia"/>
        <w:b/>
        <w:i w:val="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2051" w:hanging="400"/>
      </w:pPr>
    </w:lvl>
    <w:lvl w:ilvl="2" w:tplc="0409001B" w:tentative="1">
      <w:start w:val="1"/>
      <w:numFmt w:val="lowerRoman"/>
      <w:lvlText w:val="%3."/>
      <w:lvlJc w:val="right"/>
      <w:pPr>
        <w:ind w:left="2451" w:hanging="400"/>
      </w:pPr>
    </w:lvl>
    <w:lvl w:ilvl="3" w:tplc="0409000F" w:tentative="1">
      <w:start w:val="1"/>
      <w:numFmt w:val="decimal"/>
      <w:lvlText w:val="%4."/>
      <w:lvlJc w:val="left"/>
      <w:pPr>
        <w:ind w:left="2851" w:hanging="400"/>
      </w:pPr>
    </w:lvl>
    <w:lvl w:ilvl="4" w:tplc="04090019" w:tentative="1">
      <w:start w:val="1"/>
      <w:numFmt w:val="upperLetter"/>
      <w:lvlText w:val="%5."/>
      <w:lvlJc w:val="left"/>
      <w:pPr>
        <w:ind w:left="3251" w:hanging="400"/>
      </w:pPr>
    </w:lvl>
    <w:lvl w:ilvl="5" w:tplc="0409001B" w:tentative="1">
      <w:start w:val="1"/>
      <w:numFmt w:val="lowerRoman"/>
      <w:lvlText w:val="%6."/>
      <w:lvlJc w:val="right"/>
      <w:pPr>
        <w:ind w:left="3651" w:hanging="400"/>
      </w:pPr>
    </w:lvl>
    <w:lvl w:ilvl="6" w:tplc="0409000F" w:tentative="1">
      <w:start w:val="1"/>
      <w:numFmt w:val="decimal"/>
      <w:lvlText w:val="%7."/>
      <w:lvlJc w:val="left"/>
      <w:pPr>
        <w:ind w:left="4051" w:hanging="400"/>
      </w:pPr>
    </w:lvl>
    <w:lvl w:ilvl="7" w:tplc="04090019" w:tentative="1">
      <w:start w:val="1"/>
      <w:numFmt w:val="upperLetter"/>
      <w:lvlText w:val="%8."/>
      <w:lvlJc w:val="left"/>
      <w:pPr>
        <w:ind w:left="4451" w:hanging="400"/>
      </w:pPr>
    </w:lvl>
    <w:lvl w:ilvl="8" w:tplc="0409001B" w:tentative="1">
      <w:start w:val="1"/>
      <w:numFmt w:val="lowerRoman"/>
      <w:lvlText w:val="%9."/>
      <w:lvlJc w:val="right"/>
      <w:pPr>
        <w:ind w:left="4851" w:hanging="400"/>
      </w:pPr>
    </w:lvl>
  </w:abstractNum>
  <w:abstractNum w:abstractNumId="6" w15:restartNumberingAfterBreak="0">
    <w:nsid w:val="092E5026"/>
    <w:multiLevelType w:val="hybridMultilevel"/>
    <w:tmpl w:val="C9FE8D04"/>
    <w:lvl w:ilvl="0" w:tplc="36D87660">
      <w:start w:val="1"/>
      <w:numFmt w:val="decimal"/>
      <w:lvlText w:val="%1)"/>
      <w:lvlJc w:val="left"/>
      <w:pPr>
        <w:ind w:left="1651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2051" w:hanging="400"/>
      </w:pPr>
    </w:lvl>
    <w:lvl w:ilvl="2" w:tplc="0409001B" w:tentative="1">
      <w:start w:val="1"/>
      <w:numFmt w:val="lowerRoman"/>
      <w:lvlText w:val="%3."/>
      <w:lvlJc w:val="right"/>
      <w:pPr>
        <w:ind w:left="2451" w:hanging="400"/>
      </w:pPr>
    </w:lvl>
    <w:lvl w:ilvl="3" w:tplc="0409000F" w:tentative="1">
      <w:start w:val="1"/>
      <w:numFmt w:val="decimal"/>
      <w:lvlText w:val="%4."/>
      <w:lvlJc w:val="left"/>
      <w:pPr>
        <w:ind w:left="2851" w:hanging="400"/>
      </w:pPr>
    </w:lvl>
    <w:lvl w:ilvl="4" w:tplc="04090019" w:tentative="1">
      <w:start w:val="1"/>
      <w:numFmt w:val="upperLetter"/>
      <w:lvlText w:val="%5."/>
      <w:lvlJc w:val="left"/>
      <w:pPr>
        <w:ind w:left="3251" w:hanging="400"/>
      </w:pPr>
    </w:lvl>
    <w:lvl w:ilvl="5" w:tplc="0409001B" w:tentative="1">
      <w:start w:val="1"/>
      <w:numFmt w:val="lowerRoman"/>
      <w:lvlText w:val="%6."/>
      <w:lvlJc w:val="right"/>
      <w:pPr>
        <w:ind w:left="3651" w:hanging="400"/>
      </w:pPr>
    </w:lvl>
    <w:lvl w:ilvl="6" w:tplc="0409000F" w:tentative="1">
      <w:start w:val="1"/>
      <w:numFmt w:val="decimal"/>
      <w:lvlText w:val="%7."/>
      <w:lvlJc w:val="left"/>
      <w:pPr>
        <w:ind w:left="4051" w:hanging="400"/>
      </w:pPr>
    </w:lvl>
    <w:lvl w:ilvl="7" w:tplc="04090019" w:tentative="1">
      <w:start w:val="1"/>
      <w:numFmt w:val="upperLetter"/>
      <w:lvlText w:val="%8."/>
      <w:lvlJc w:val="left"/>
      <w:pPr>
        <w:ind w:left="4451" w:hanging="400"/>
      </w:pPr>
    </w:lvl>
    <w:lvl w:ilvl="8" w:tplc="0409001B" w:tentative="1">
      <w:start w:val="1"/>
      <w:numFmt w:val="lowerRoman"/>
      <w:lvlText w:val="%9."/>
      <w:lvlJc w:val="right"/>
      <w:pPr>
        <w:ind w:left="4851" w:hanging="400"/>
      </w:pPr>
    </w:lvl>
  </w:abstractNum>
  <w:abstractNum w:abstractNumId="7" w15:restartNumberingAfterBreak="0">
    <w:nsid w:val="0BC40C74"/>
    <w:multiLevelType w:val="hybridMultilevel"/>
    <w:tmpl w:val="DDACA2A2"/>
    <w:lvl w:ilvl="0" w:tplc="08E473B8">
      <w:numFmt w:val="bullet"/>
      <w:lvlText w:val="-"/>
      <w:lvlJc w:val="left"/>
      <w:pPr>
        <w:ind w:left="760" w:hanging="360"/>
      </w:pPr>
      <w:rPr>
        <w:rFonts w:ascii="세이브더칠드런 Medium" w:eastAsia="세이브더칠드런 Medium" w:hAnsi="세이브더칠드런 Mediu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3486108"/>
    <w:multiLevelType w:val="hybridMultilevel"/>
    <w:tmpl w:val="5966F5CE"/>
    <w:lvl w:ilvl="0" w:tplc="0409000B">
      <w:start w:val="1"/>
      <w:numFmt w:val="bullet"/>
      <w:lvlText w:val=""/>
      <w:lvlJc w:val="left"/>
      <w:pPr>
        <w:ind w:left="99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6" w:hanging="400"/>
      </w:pPr>
      <w:rPr>
        <w:rFonts w:ascii="Wingdings" w:hAnsi="Wingdings" w:hint="default"/>
      </w:rPr>
    </w:lvl>
  </w:abstractNum>
  <w:abstractNum w:abstractNumId="9" w15:restartNumberingAfterBreak="0">
    <w:nsid w:val="1DF57AEF"/>
    <w:multiLevelType w:val="hybridMultilevel"/>
    <w:tmpl w:val="F3A83032"/>
    <w:lvl w:ilvl="0" w:tplc="422AC702">
      <w:start w:val="1"/>
      <w:numFmt w:val="decimal"/>
      <w:lvlText w:val="%1)"/>
      <w:lvlJc w:val="left"/>
      <w:pPr>
        <w:ind w:left="1651" w:hanging="400"/>
      </w:pPr>
      <w:rPr>
        <w:rFonts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6B112F1"/>
    <w:multiLevelType w:val="hybridMultilevel"/>
    <w:tmpl w:val="5BC4CF98"/>
    <w:lvl w:ilvl="0" w:tplc="55B8C6BA">
      <w:start w:val="1"/>
      <w:numFmt w:val="decimalEnclosedCircle"/>
      <w:lvlText w:val="%1"/>
      <w:lvlJc w:val="left"/>
      <w:pPr>
        <w:ind w:left="760" w:hanging="360"/>
      </w:pPr>
      <w:rPr>
        <w:rFonts w:hint="default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7FA6325"/>
    <w:multiLevelType w:val="hybridMultilevel"/>
    <w:tmpl w:val="B52C00EC"/>
    <w:lvl w:ilvl="0" w:tplc="DE4CC5F4">
      <w:start w:val="2021"/>
      <w:numFmt w:val="bullet"/>
      <w:lvlText w:val=""/>
      <w:lvlJc w:val="left"/>
      <w:pPr>
        <w:ind w:left="760" w:hanging="360"/>
      </w:pPr>
      <w:rPr>
        <w:rFonts w:ascii="Wingdings" w:eastAsia="나눔바른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D967F4E"/>
    <w:multiLevelType w:val="hybridMultilevel"/>
    <w:tmpl w:val="A2647D22"/>
    <w:lvl w:ilvl="0" w:tplc="1FA8CBD0">
      <w:start w:val="6"/>
      <w:numFmt w:val="bullet"/>
      <w:lvlText w:val="•"/>
      <w:lvlJc w:val="left"/>
      <w:pPr>
        <w:ind w:left="1069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3" w15:restartNumberingAfterBreak="0">
    <w:nsid w:val="30B079E5"/>
    <w:multiLevelType w:val="hybridMultilevel"/>
    <w:tmpl w:val="2B641302"/>
    <w:lvl w:ilvl="0" w:tplc="5FBC2BCC">
      <w:start w:val="1"/>
      <w:numFmt w:val="decimal"/>
      <w:lvlText w:val="%1)"/>
      <w:lvlJc w:val="left"/>
      <w:pPr>
        <w:ind w:left="22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40" w:hanging="400"/>
      </w:pPr>
    </w:lvl>
    <w:lvl w:ilvl="2" w:tplc="0409001B" w:tentative="1">
      <w:start w:val="1"/>
      <w:numFmt w:val="lowerRoman"/>
      <w:lvlText w:val="%3."/>
      <w:lvlJc w:val="right"/>
      <w:pPr>
        <w:ind w:left="3040" w:hanging="400"/>
      </w:pPr>
    </w:lvl>
    <w:lvl w:ilvl="3" w:tplc="0409000F" w:tentative="1">
      <w:start w:val="1"/>
      <w:numFmt w:val="decimal"/>
      <w:lvlText w:val="%4."/>
      <w:lvlJc w:val="left"/>
      <w:pPr>
        <w:ind w:left="3440" w:hanging="400"/>
      </w:pPr>
    </w:lvl>
    <w:lvl w:ilvl="4" w:tplc="04090019" w:tentative="1">
      <w:start w:val="1"/>
      <w:numFmt w:val="upperLetter"/>
      <w:lvlText w:val="%5."/>
      <w:lvlJc w:val="left"/>
      <w:pPr>
        <w:ind w:left="3840" w:hanging="400"/>
      </w:pPr>
    </w:lvl>
    <w:lvl w:ilvl="5" w:tplc="0409001B" w:tentative="1">
      <w:start w:val="1"/>
      <w:numFmt w:val="lowerRoman"/>
      <w:lvlText w:val="%6."/>
      <w:lvlJc w:val="right"/>
      <w:pPr>
        <w:ind w:left="4240" w:hanging="400"/>
      </w:pPr>
    </w:lvl>
    <w:lvl w:ilvl="6" w:tplc="0409000F" w:tentative="1">
      <w:start w:val="1"/>
      <w:numFmt w:val="decimal"/>
      <w:lvlText w:val="%7."/>
      <w:lvlJc w:val="left"/>
      <w:pPr>
        <w:ind w:left="4640" w:hanging="400"/>
      </w:pPr>
    </w:lvl>
    <w:lvl w:ilvl="7" w:tplc="04090019" w:tentative="1">
      <w:start w:val="1"/>
      <w:numFmt w:val="upperLetter"/>
      <w:lvlText w:val="%8."/>
      <w:lvlJc w:val="left"/>
      <w:pPr>
        <w:ind w:left="5040" w:hanging="400"/>
      </w:pPr>
    </w:lvl>
    <w:lvl w:ilvl="8" w:tplc="0409001B" w:tentative="1">
      <w:start w:val="1"/>
      <w:numFmt w:val="lowerRoman"/>
      <w:lvlText w:val="%9."/>
      <w:lvlJc w:val="right"/>
      <w:pPr>
        <w:ind w:left="5440" w:hanging="400"/>
      </w:pPr>
    </w:lvl>
  </w:abstractNum>
  <w:abstractNum w:abstractNumId="14" w15:restartNumberingAfterBreak="0">
    <w:nsid w:val="34600233"/>
    <w:multiLevelType w:val="hybridMultilevel"/>
    <w:tmpl w:val="57CEFB96"/>
    <w:lvl w:ilvl="0" w:tplc="2CDA1204">
      <w:start w:val="1"/>
      <w:numFmt w:val="ganada"/>
      <w:lvlText w:val="%1."/>
      <w:lvlJc w:val="left"/>
      <w:pPr>
        <w:ind w:left="800" w:hanging="400"/>
      </w:pPr>
      <w:rPr>
        <w:rFonts w:hint="eastAsia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46E2781"/>
    <w:multiLevelType w:val="hybridMultilevel"/>
    <w:tmpl w:val="E2F4509E"/>
    <w:lvl w:ilvl="0" w:tplc="BD585A2E">
      <w:start w:val="1"/>
      <w:numFmt w:val="bullet"/>
      <w:lvlText w:val="•"/>
      <w:lvlJc w:val="left"/>
      <w:pPr>
        <w:ind w:left="1651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20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1" w:hanging="400"/>
      </w:pPr>
      <w:rPr>
        <w:rFonts w:ascii="Wingdings" w:hAnsi="Wingdings" w:hint="default"/>
      </w:rPr>
    </w:lvl>
  </w:abstractNum>
  <w:abstractNum w:abstractNumId="16" w15:restartNumberingAfterBreak="0">
    <w:nsid w:val="361E5CD7"/>
    <w:multiLevelType w:val="hybridMultilevel"/>
    <w:tmpl w:val="F43EAD92"/>
    <w:lvl w:ilvl="0" w:tplc="CB18D7F6">
      <w:start w:val="1"/>
      <w:numFmt w:val="decimal"/>
      <w:lvlText w:val="%1)"/>
      <w:lvlJc w:val="left"/>
      <w:pPr>
        <w:ind w:left="224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640" w:hanging="400"/>
      </w:pPr>
    </w:lvl>
    <w:lvl w:ilvl="2" w:tplc="0409001B" w:tentative="1">
      <w:start w:val="1"/>
      <w:numFmt w:val="lowerRoman"/>
      <w:lvlText w:val="%3."/>
      <w:lvlJc w:val="right"/>
      <w:pPr>
        <w:ind w:left="3040" w:hanging="400"/>
      </w:pPr>
    </w:lvl>
    <w:lvl w:ilvl="3" w:tplc="0409000F" w:tentative="1">
      <w:start w:val="1"/>
      <w:numFmt w:val="decimal"/>
      <w:lvlText w:val="%4."/>
      <w:lvlJc w:val="left"/>
      <w:pPr>
        <w:ind w:left="3440" w:hanging="400"/>
      </w:pPr>
    </w:lvl>
    <w:lvl w:ilvl="4" w:tplc="04090019" w:tentative="1">
      <w:start w:val="1"/>
      <w:numFmt w:val="upperLetter"/>
      <w:lvlText w:val="%5."/>
      <w:lvlJc w:val="left"/>
      <w:pPr>
        <w:ind w:left="3840" w:hanging="400"/>
      </w:pPr>
    </w:lvl>
    <w:lvl w:ilvl="5" w:tplc="0409001B" w:tentative="1">
      <w:start w:val="1"/>
      <w:numFmt w:val="lowerRoman"/>
      <w:lvlText w:val="%6."/>
      <w:lvlJc w:val="right"/>
      <w:pPr>
        <w:ind w:left="4240" w:hanging="400"/>
      </w:pPr>
    </w:lvl>
    <w:lvl w:ilvl="6" w:tplc="0409000F" w:tentative="1">
      <w:start w:val="1"/>
      <w:numFmt w:val="decimal"/>
      <w:lvlText w:val="%7."/>
      <w:lvlJc w:val="left"/>
      <w:pPr>
        <w:ind w:left="4640" w:hanging="400"/>
      </w:pPr>
    </w:lvl>
    <w:lvl w:ilvl="7" w:tplc="04090019" w:tentative="1">
      <w:start w:val="1"/>
      <w:numFmt w:val="upperLetter"/>
      <w:lvlText w:val="%8."/>
      <w:lvlJc w:val="left"/>
      <w:pPr>
        <w:ind w:left="5040" w:hanging="400"/>
      </w:pPr>
    </w:lvl>
    <w:lvl w:ilvl="8" w:tplc="0409001B" w:tentative="1">
      <w:start w:val="1"/>
      <w:numFmt w:val="lowerRoman"/>
      <w:lvlText w:val="%9."/>
      <w:lvlJc w:val="right"/>
      <w:pPr>
        <w:ind w:left="5440" w:hanging="400"/>
      </w:pPr>
    </w:lvl>
  </w:abstractNum>
  <w:abstractNum w:abstractNumId="17" w15:restartNumberingAfterBreak="0">
    <w:nsid w:val="3E4928A2"/>
    <w:multiLevelType w:val="hybridMultilevel"/>
    <w:tmpl w:val="8D301276"/>
    <w:lvl w:ilvl="0" w:tplc="F256636A">
      <w:start w:val="1"/>
      <w:numFmt w:val="upperRoman"/>
      <w:lvlText w:val="%1."/>
      <w:lvlJc w:val="left"/>
      <w:pPr>
        <w:ind w:left="4086" w:hanging="400"/>
      </w:pPr>
      <w:rPr>
        <w:b/>
      </w:rPr>
    </w:lvl>
    <w:lvl w:ilvl="1" w:tplc="AEE293F2">
      <w:start w:val="2"/>
      <w:numFmt w:val="decimalEnclosedCircle"/>
      <w:lvlText w:val="%2"/>
      <w:lvlJc w:val="left"/>
      <w:pPr>
        <w:ind w:left="800" w:firstLine="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FAB396A"/>
    <w:multiLevelType w:val="hybridMultilevel"/>
    <w:tmpl w:val="C5723140"/>
    <w:lvl w:ilvl="0" w:tplc="2904030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6045C2A"/>
    <w:multiLevelType w:val="hybridMultilevel"/>
    <w:tmpl w:val="6F42BAA6"/>
    <w:lvl w:ilvl="0" w:tplc="2B1E7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7C4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669322">
      <w:start w:val="1"/>
      <w:numFmt w:val="decimalEnclosedCircle"/>
      <w:lvlText w:val="%3"/>
      <w:lvlJc w:val="left"/>
      <w:pPr>
        <w:ind w:left="2160" w:hanging="360"/>
      </w:pPr>
      <w:rPr>
        <w:rFonts w:hint="default"/>
      </w:rPr>
    </w:lvl>
    <w:lvl w:ilvl="3" w:tplc="9E629B10">
      <w:start w:val="3"/>
      <w:numFmt w:val="bullet"/>
      <w:lvlText w:val="-"/>
      <w:lvlJc w:val="left"/>
      <w:pPr>
        <w:ind w:left="644" w:hanging="360"/>
      </w:pPr>
      <w:rPr>
        <w:rFonts w:ascii="나눔바른고딕 Light" w:eastAsia="나눔바른고딕 Light" w:hAnsi="나눔바른고딕 Light" w:cs="Times New Roman" w:hint="eastAsia"/>
      </w:rPr>
    </w:lvl>
    <w:lvl w:ilvl="4" w:tplc="CB52A7A6">
      <w:start w:val="1"/>
      <w:numFmt w:val="decimal"/>
      <w:lvlText w:val="%5)"/>
      <w:lvlJc w:val="left"/>
      <w:pPr>
        <w:ind w:left="644" w:hanging="360"/>
      </w:pPr>
      <w:rPr>
        <w:rFonts w:hint="default"/>
      </w:rPr>
    </w:lvl>
    <w:lvl w:ilvl="5" w:tplc="1E04F486">
      <w:start w:val="3"/>
      <w:numFmt w:val="bullet"/>
      <w:lvlText w:val=""/>
      <w:lvlJc w:val="left"/>
      <w:pPr>
        <w:ind w:left="4320" w:hanging="360"/>
      </w:pPr>
      <w:rPr>
        <w:rFonts w:ascii="Wingdings" w:eastAsia="나눔바른고딕" w:hAnsi="Wingdings" w:cs="Times New Roman" w:hint="default"/>
        <w:color w:val="44546A"/>
        <w:sz w:val="20"/>
      </w:rPr>
    </w:lvl>
    <w:lvl w:ilvl="6" w:tplc="E1CAB82A">
      <w:start w:val="4"/>
      <w:numFmt w:val="bullet"/>
      <w:lvlText w:val="※"/>
      <w:lvlJc w:val="left"/>
      <w:pPr>
        <w:ind w:left="5040" w:hanging="360"/>
      </w:pPr>
      <w:rPr>
        <w:rFonts w:ascii="나눔바른고딕" w:eastAsia="나눔바른고딕" w:hAnsi="나눔바른고딕" w:cs="굴림" w:hint="eastAsia"/>
        <w:color w:val="FF0000"/>
      </w:rPr>
    </w:lvl>
    <w:lvl w:ilvl="7" w:tplc="6F3CEC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3ABE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EB06EC"/>
    <w:multiLevelType w:val="hybridMultilevel"/>
    <w:tmpl w:val="5D14654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F372741"/>
    <w:multiLevelType w:val="hybridMultilevel"/>
    <w:tmpl w:val="D89C9B36"/>
    <w:lvl w:ilvl="0" w:tplc="10341892">
      <w:numFmt w:val="bullet"/>
      <w:lvlText w:val="-"/>
      <w:lvlJc w:val="left"/>
      <w:pPr>
        <w:ind w:left="760" w:hanging="360"/>
      </w:pPr>
      <w:rPr>
        <w:rFonts w:ascii="세이브더칠드런 Medium" w:eastAsia="세이브더칠드런 Medium" w:hAnsi="세이브더칠드런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1F60912"/>
    <w:multiLevelType w:val="hybridMultilevel"/>
    <w:tmpl w:val="797E498E"/>
    <w:lvl w:ilvl="0" w:tplc="42809826">
      <w:start w:val="4"/>
      <w:numFmt w:val="bullet"/>
      <w:lvlText w:val="-"/>
      <w:lvlJc w:val="left"/>
      <w:pPr>
        <w:ind w:left="760" w:hanging="360"/>
      </w:pPr>
      <w:rPr>
        <w:rFonts w:ascii="Gill Sans Infant Std" w:eastAsia="나눔바른고딕" w:hAnsi="Gill Sans Infant Std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6B77E91"/>
    <w:multiLevelType w:val="hybridMultilevel"/>
    <w:tmpl w:val="A678F172"/>
    <w:lvl w:ilvl="0" w:tplc="76587A36">
      <w:numFmt w:val="bullet"/>
      <w:lvlText w:val="-"/>
      <w:lvlJc w:val="left"/>
      <w:pPr>
        <w:ind w:left="1252" w:hanging="40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4" w15:restartNumberingAfterBreak="0">
    <w:nsid w:val="57EC3C51"/>
    <w:multiLevelType w:val="hybridMultilevel"/>
    <w:tmpl w:val="C5106BA2"/>
    <w:lvl w:ilvl="0" w:tplc="A9942E9C">
      <w:start w:val="1"/>
      <w:numFmt w:val="decimalEnclosedCircle"/>
      <w:lvlText w:val="%1"/>
      <w:lvlJc w:val="left"/>
      <w:pPr>
        <w:ind w:left="800" w:hanging="400"/>
      </w:pPr>
      <w:rPr>
        <w:rFonts w:hint="default"/>
        <w:lang w:val="en-GB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AED7C20"/>
    <w:multiLevelType w:val="hybridMultilevel"/>
    <w:tmpl w:val="B58418A0"/>
    <w:lvl w:ilvl="0" w:tplc="355A3DF2">
      <w:start w:val="1"/>
      <w:numFmt w:val="decimal"/>
      <w:lvlText w:val="%1)"/>
      <w:lvlJc w:val="left"/>
      <w:pPr>
        <w:ind w:left="800" w:hanging="40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66725E55"/>
    <w:multiLevelType w:val="hybridMultilevel"/>
    <w:tmpl w:val="F8C060BA"/>
    <w:lvl w:ilvl="0" w:tplc="1C621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5E1E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BC2BCC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19A65C22">
      <w:start w:val="3"/>
      <w:numFmt w:val="decimalEnclosedCircle"/>
      <w:lvlText w:val="%4"/>
      <w:lvlJc w:val="left"/>
      <w:pPr>
        <w:ind w:left="2520" w:firstLine="0"/>
      </w:pPr>
      <w:rPr>
        <w:rFonts w:hint="default"/>
      </w:rPr>
    </w:lvl>
    <w:lvl w:ilvl="4" w:tplc="5E4887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EEAE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4A0C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08C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3606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CD11D4"/>
    <w:multiLevelType w:val="hybridMultilevel"/>
    <w:tmpl w:val="FCCCE6DE"/>
    <w:lvl w:ilvl="0" w:tplc="51D23EAE">
      <w:start w:val="1"/>
      <w:numFmt w:val="decimal"/>
      <w:lvlText w:val="%1)"/>
      <w:lvlJc w:val="left"/>
      <w:pPr>
        <w:ind w:left="1226" w:hanging="40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626" w:hanging="400"/>
      </w:pPr>
    </w:lvl>
    <w:lvl w:ilvl="2" w:tplc="0409001B" w:tentative="1">
      <w:start w:val="1"/>
      <w:numFmt w:val="lowerRoman"/>
      <w:lvlText w:val="%3."/>
      <w:lvlJc w:val="right"/>
      <w:pPr>
        <w:ind w:left="2026" w:hanging="400"/>
      </w:pPr>
    </w:lvl>
    <w:lvl w:ilvl="3" w:tplc="0409000F" w:tentative="1">
      <w:start w:val="1"/>
      <w:numFmt w:val="decimal"/>
      <w:lvlText w:val="%4."/>
      <w:lvlJc w:val="left"/>
      <w:pPr>
        <w:ind w:left="2426" w:hanging="400"/>
      </w:pPr>
    </w:lvl>
    <w:lvl w:ilvl="4" w:tplc="04090019" w:tentative="1">
      <w:start w:val="1"/>
      <w:numFmt w:val="upperLetter"/>
      <w:lvlText w:val="%5."/>
      <w:lvlJc w:val="left"/>
      <w:pPr>
        <w:ind w:left="2826" w:hanging="400"/>
      </w:pPr>
    </w:lvl>
    <w:lvl w:ilvl="5" w:tplc="0409001B" w:tentative="1">
      <w:start w:val="1"/>
      <w:numFmt w:val="lowerRoman"/>
      <w:lvlText w:val="%6."/>
      <w:lvlJc w:val="right"/>
      <w:pPr>
        <w:ind w:left="3226" w:hanging="400"/>
      </w:pPr>
    </w:lvl>
    <w:lvl w:ilvl="6" w:tplc="0409000F" w:tentative="1">
      <w:start w:val="1"/>
      <w:numFmt w:val="decimal"/>
      <w:lvlText w:val="%7."/>
      <w:lvlJc w:val="left"/>
      <w:pPr>
        <w:ind w:left="3626" w:hanging="400"/>
      </w:pPr>
    </w:lvl>
    <w:lvl w:ilvl="7" w:tplc="04090019" w:tentative="1">
      <w:start w:val="1"/>
      <w:numFmt w:val="upperLetter"/>
      <w:lvlText w:val="%8."/>
      <w:lvlJc w:val="left"/>
      <w:pPr>
        <w:ind w:left="4026" w:hanging="400"/>
      </w:pPr>
    </w:lvl>
    <w:lvl w:ilvl="8" w:tplc="0409001B" w:tentative="1">
      <w:start w:val="1"/>
      <w:numFmt w:val="lowerRoman"/>
      <w:lvlText w:val="%9."/>
      <w:lvlJc w:val="right"/>
      <w:pPr>
        <w:ind w:left="4426" w:hanging="400"/>
      </w:pPr>
    </w:lvl>
  </w:abstractNum>
  <w:abstractNum w:abstractNumId="28" w15:restartNumberingAfterBreak="0">
    <w:nsid w:val="7283548E"/>
    <w:multiLevelType w:val="hybridMultilevel"/>
    <w:tmpl w:val="D26E6DB0"/>
    <w:lvl w:ilvl="0" w:tplc="6C1496DE">
      <w:start w:val="1"/>
      <w:numFmt w:val="decimal"/>
      <w:lvlText w:val="%1)"/>
      <w:lvlJc w:val="left"/>
      <w:pPr>
        <w:ind w:left="684" w:hanging="400"/>
      </w:pPr>
      <w:rPr>
        <w:rFonts w:ascii="나눔바른고딕" w:eastAsia="나눔바른고딕" w:hAnsi="나눔바른고딕" w:cs="Times New Roman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9" w15:restartNumberingAfterBreak="0">
    <w:nsid w:val="731073FE"/>
    <w:multiLevelType w:val="hybridMultilevel"/>
    <w:tmpl w:val="5C22079C"/>
    <w:lvl w:ilvl="0" w:tplc="04090011">
      <w:start w:val="1"/>
      <w:numFmt w:val="decimalEnclosedCircle"/>
      <w:lvlText w:val="%1"/>
      <w:lvlJc w:val="left"/>
      <w:pPr>
        <w:ind w:left="2876" w:hanging="400"/>
      </w:pPr>
    </w:lvl>
    <w:lvl w:ilvl="1" w:tplc="04090019" w:tentative="1">
      <w:start w:val="1"/>
      <w:numFmt w:val="upperLetter"/>
      <w:lvlText w:val="%2."/>
      <w:lvlJc w:val="left"/>
      <w:pPr>
        <w:ind w:left="3276" w:hanging="400"/>
      </w:pPr>
    </w:lvl>
    <w:lvl w:ilvl="2" w:tplc="0409001B" w:tentative="1">
      <w:start w:val="1"/>
      <w:numFmt w:val="lowerRoman"/>
      <w:lvlText w:val="%3."/>
      <w:lvlJc w:val="right"/>
      <w:pPr>
        <w:ind w:left="3676" w:hanging="400"/>
      </w:pPr>
    </w:lvl>
    <w:lvl w:ilvl="3" w:tplc="0409000F" w:tentative="1">
      <w:start w:val="1"/>
      <w:numFmt w:val="decimal"/>
      <w:lvlText w:val="%4."/>
      <w:lvlJc w:val="left"/>
      <w:pPr>
        <w:ind w:left="4076" w:hanging="400"/>
      </w:pPr>
    </w:lvl>
    <w:lvl w:ilvl="4" w:tplc="04090019" w:tentative="1">
      <w:start w:val="1"/>
      <w:numFmt w:val="upperLetter"/>
      <w:lvlText w:val="%5."/>
      <w:lvlJc w:val="left"/>
      <w:pPr>
        <w:ind w:left="4476" w:hanging="400"/>
      </w:pPr>
    </w:lvl>
    <w:lvl w:ilvl="5" w:tplc="0409001B" w:tentative="1">
      <w:start w:val="1"/>
      <w:numFmt w:val="lowerRoman"/>
      <w:lvlText w:val="%6."/>
      <w:lvlJc w:val="right"/>
      <w:pPr>
        <w:ind w:left="4876" w:hanging="400"/>
      </w:pPr>
    </w:lvl>
    <w:lvl w:ilvl="6" w:tplc="0409000F" w:tentative="1">
      <w:start w:val="1"/>
      <w:numFmt w:val="decimal"/>
      <w:lvlText w:val="%7."/>
      <w:lvlJc w:val="left"/>
      <w:pPr>
        <w:ind w:left="5276" w:hanging="400"/>
      </w:pPr>
    </w:lvl>
    <w:lvl w:ilvl="7" w:tplc="04090019" w:tentative="1">
      <w:start w:val="1"/>
      <w:numFmt w:val="upperLetter"/>
      <w:lvlText w:val="%8."/>
      <w:lvlJc w:val="left"/>
      <w:pPr>
        <w:ind w:left="5676" w:hanging="400"/>
      </w:pPr>
    </w:lvl>
    <w:lvl w:ilvl="8" w:tplc="0409001B" w:tentative="1">
      <w:start w:val="1"/>
      <w:numFmt w:val="lowerRoman"/>
      <w:lvlText w:val="%9."/>
      <w:lvlJc w:val="right"/>
      <w:pPr>
        <w:ind w:left="6076" w:hanging="400"/>
      </w:pPr>
    </w:lvl>
  </w:abstractNum>
  <w:abstractNum w:abstractNumId="30" w15:restartNumberingAfterBreak="0">
    <w:nsid w:val="7AF425FF"/>
    <w:multiLevelType w:val="hybridMultilevel"/>
    <w:tmpl w:val="5D14654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26"/>
  </w:num>
  <w:num w:numId="6">
    <w:abstractNumId w:val="19"/>
  </w:num>
  <w:num w:numId="7">
    <w:abstractNumId w:val="17"/>
  </w:num>
  <w:num w:numId="8">
    <w:abstractNumId w:val="30"/>
  </w:num>
  <w:num w:numId="9">
    <w:abstractNumId w:val="5"/>
  </w:num>
  <w:num w:numId="10">
    <w:abstractNumId w:val="29"/>
  </w:num>
  <w:num w:numId="11">
    <w:abstractNumId w:val="9"/>
  </w:num>
  <w:num w:numId="12">
    <w:abstractNumId w:val="16"/>
  </w:num>
  <w:num w:numId="13">
    <w:abstractNumId w:val="20"/>
  </w:num>
  <w:num w:numId="14">
    <w:abstractNumId w:val="6"/>
  </w:num>
  <w:num w:numId="15">
    <w:abstractNumId w:val="15"/>
  </w:num>
  <w:num w:numId="16">
    <w:abstractNumId w:val="14"/>
  </w:num>
  <w:num w:numId="17">
    <w:abstractNumId w:val="18"/>
  </w:num>
  <w:num w:numId="18">
    <w:abstractNumId w:val="24"/>
  </w:num>
  <w:num w:numId="19">
    <w:abstractNumId w:val="25"/>
  </w:num>
  <w:num w:numId="20">
    <w:abstractNumId w:val="13"/>
  </w:num>
  <w:num w:numId="21">
    <w:abstractNumId w:val="27"/>
  </w:num>
  <w:num w:numId="22">
    <w:abstractNumId w:val="7"/>
  </w:num>
  <w:num w:numId="23">
    <w:abstractNumId w:val="8"/>
  </w:num>
  <w:num w:numId="24">
    <w:abstractNumId w:val="11"/>
  </w:num>
  <w:num w:numId="25">
    <w:abstractNumId w:val="28"/>
  </w:num>
  <w:num w:numId="26">
    <w:abstractNumId w:val="12"/>
  </w:num>
  <w:num w:numId="27">
    <w:abstractNumId w:val="4"/>
  </w:num>
  <w:num w:numId="28">
    <w:abstractNumId w:val="10"/>
  </w:num>
  <w:num w:numId="29">
    <w:abstractNumId w:val="21"/>
  </w:num>
  <w:num w:numId="30">
    <w:abstractNumId w:val="22"/>
  </w:num>
  <w:num w:numId="31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3E"/>
    <w:rsid w:val="000024CE"/>
    <w:rsid w:val="000032D5"/>
    <w:rsid w:val="00007F33"/>
    <w:rsid w:val="00040AE5"/>
    <w:rsid w:val="000411E0"/>
    <w:rsid w:val="00044EEF"/>
    <w:rsid w:val="000476F7"/>
    <w:rsid w:val="0004787F"/>
    <w:rsid w:val="00051731"/>
    <w:rsid w:val="00054898"/>
    <w:rsid w:val="000562FD"/>
    <w:rsid w:val="00060C64"/>
    <w:rsid w:val="00073E7F"/>
    <w:rsid w:val="000765B1"/>
    <w:rsid w:val="000864C6"/>
    <w:rsid w:val="000865A8"/>
    <w:rsid w:val="000914E2"/>
    <w:rsid w:val="00094F95"/>
    <w:rsid w:val="000A461F"/>
    <w:rsid w:val="000A5A33"/>
    <w:rsid w:val="000A72D2"/>
    <w:rsid w:val="000B14C1"/>
    <w:rsid w:val="000B1AAE"/>
    <w:rsid w:val="000B4B4D"/>
    <w:rsid w:val="000B609F"/>
    <w:rsid w:val="000C5769"/>
    <w:rsid w:val="000D016A"/>
    <w:rsid w:val="000E1837"/>
    <w:rsid w:val="000E499C"/>
    <w:rsid w:val="000F0FB4"/>
    <w:rsid w:val="000F4C24"/>
    <w:rsid w:val="000F50ED"/>
    <w:rsid w:val="001017F3"/>
    <w:rsid w:val="00110789"/>
    <w:rsid w:val="00114C5B"/>
    <w:rsid w:val="0011763E"/>
    <w:rsid w:val="00121F05"/>
    <w:rsid w:val="00126FC6"/>
    <w:rsid w:val="0013274C"/>
    <w:rsid w:val="00137F5B"/>
    <w:rsid w:val="00150312"/>
    <w:rsid w:val="001521BB"/>
    <w:rsid w:val="00153833"/>
    <w:rsid w:val="00163040"/>
    <w:rsid w:val="00175551"/>
    <w:rsid w:val="00176570"/>
    <w:rsid w:val="001768D9"/>
    <w:rsid w:val="00184C69"/>
    <w:rsid w:val="00187970"/>
    <w:rsid w:val="001A0B13"/>
    <w:rsid w:val="001A15A8"/>
    <w:rsid w:val="001A7547"/>
    <w:rsid w:val="001C05B2"/>
    <w:rsid w:val="001C781A"/>
    <w:rsid w:val="001D3E70"/>
    <w:rsid w:val="001E2D0A"/>
    <w:rsid w:val="001E4C89"/>
    <w:rsid w:val="001E7053"/>
    <w:rsid w:val="002054AB"/>
    <w:rsid w:val="002107DB"/>
    <w:rsid w:val="002161F0"/>
    <w:rsid w:val="002216AF"/>
    <w:rsid w:val="002435E7"/>
    <w:rsid w:val="00244E97"/>
    <w:rsid w:val="00244FFB"/>
    <w:rsid w:val="00261E05"/>
    <w:rsid w:val="00283B5B"/>
    <w:rsid w:val="00283FDF"/>
    <w:rsid w:val="0028638B"/>
    <w:rsid w:val="002864B2"/>
    <w:rsid w:val="00291299"/>
    <w:rsid w:val="002B6680"/>
    <w:rsid w:val="002C210E"/>
    <w:rsid w:val="002C3991"/>
    <w:rsid w:val="002C4972"/>
    <w:rsid w:val="002C6909"/>
    <w:rsid w:val="002D194D"/>
    <w:rsid w:val="002D66A8"/>
    <w:rsid w:val="002E1A23"/>
    <w:rsid w:val="002F02F3"/>
    <w:rsid w:val="002F5642"/>
    <w:rsid w:val="002F7DF5"/>
    <w:rsid w:val="00302AD5"/>
    <w:rsid w:val="003035E4"/>
    <w:rsid w:val="00380A4A"/>
    <w:rsid w:val="00381379"/>
    <w:rsid w:val="003850C8"/>
    <w:rsid w:val="0038560B"/>
    <w:rsid w:val="00391EFE"/>
    <w:rsid w:val="00393786"/>
    <w:rsid w:val="00394A2F"/>
    <w:rsid w:val="00396B96"/>
    <w:rsid w:val="00396E74"/>
    <w:rsid w:val="003B0A42"/>
    <w:rsid w:val="003B14B5"/>
    <w:rsid w:val="003C14B6"/>
    <w:rsid w:val="003D7873"/>
    <w:rsid w:val="003E399F"/>
    <w:rsid w:val="003E3DAF"/>
    <w:rsid w:val="003E7AF0"/>
    <w:rsid w:val="003E7D14"/>
    <w:rsid w:val="003F67B6"/>
    <w:rsid w:val="0040206B"/>
    <w:rsid w:val="00404425"/>
    <w:rsid w:val="00407B8A"/>
    <w:rsid w:val="004151E9"/>
    <w:rsid w:val="00421CB3"/>
    <w:rsid w:val="00443490"/>
    <w:rsid w:val="00444FDB"/>
    <w:rsid w:val="004453A1"/>
    <w:rsid w:val="004517CD"/>
    <w:rsid w:val="004551CA"/>
    <w:rsid w:val="00470CFD"/>
    <w:rsid w:val="004827A4"/>
    <w:rsid w:val="0049397F"/>
    <w:rsid w:val="004951A5"/>
    <w:rsid w:val="004A042F"/>
    <w:rsid w:val="004A4EC9"/>
    <w:rsid w:val="004B518A"/>
    <w:rsid w:val="004B5CB7"/>
    <w:rsid w:val="004C1BB8"/>
    <w:rsid w:val="004D0F7A"/>
    <w:rsid w:val="004E0FD9"/>
    <w:rsid w:val="004E1589"/>
    <w:rsid w:val="004F7227"/>
    <w:rsid w:val="0050018A"/>
    <w:rsid w:val="005072BD"/>
    <w:rsid w:val="00511521"/>
    <w:rsid w:val="00521F20"/>
    <w:rsid w:val="0052545A"/>
    <w:rsid w:val="00541FE6"/>
    <w:rsid w:val="005451C2"/>
    <w:rsid w:val="00546F92"/>
    <w:rsid w:val="00551522"/>
    <w:rsid w:val="00573257"/>
    <w:rsid w:val="005777D5"/>
    <w:rsid w:val="00584D12"/>
    <w:rsid w:val="00590A96"/>
    <w:rsid w:val="005920C9"/>
    <w:rsid w:val="00592B68"/>
    <w:rsid w:val="0059767E"/>
    <w:rsid w:val="005B3C59"/>
    <w:rsid w:val="005C786D"/>
    <w:rsid w:val="005D0184"/>
    <w:rsid w:val="005D396B"/>
    <w:rsid w:val="005D607C"/>
    <w:rsid w:val="005E75DE"/>
    <w:rsid w:val="005E7B4A"/>
    <w:rsid w:val="00603ED8"/>
    <w:rsid w:val="00611592"/>
    <w:rsid w:val="006363B6"/>
    <w:rsid w:val="00643F9A"/>
    <w:rsid w:val="0065393F"/>
    <w:rsid w:val="00656BB2"/>
    <w:rsid w:val="00662429"/>
    <w:rsid w:val="00667717"/>
    <w:rsid w:val="00670824"/>
    <w:rsid w:val="00675930"/>
    <w:rsid w:val="00683AAC"/>
    <w:rsid w:val="00684EB7"/>
    <w:rsid w:val="00686AEE"/>
    <w:rsid w:val="006903FA"/>
    <w:rsid w:val="006A3244"/>
    <w:rsid w:val="006A79CD"/>
    <w:rsid w:val="006B28F1"/>
    <w:rsid w:val="006B4502"/>
    <w:rsid w:val="006E11D2"/>
    <w:rsid w:val="006E29A7"/>
    <w:rsid w:val="006F7569"/>
    <w:rsid w:val="00705237"/>
    <w:rsid w:val="00716900"/>
    <w:rsid w:val="007179B4"/>
    <w:rsid w:val="0072605E"/>
    <w:rsid w:val="00750104"/>
    <w:rsid w:val="0075229B"/>
    <w:rsid w:val="0075279D"/>
    <w:rsid w:val="007542D4"/>
    <w:rsid w:val="007557DC"/>
    <w:rsid w:val="0075648F"/>
    <w:rsid w:val="00757051"/>
    <w:rsid w:val="007676DD"/>
    <w:rsid w:val="00775EB0"/>
    <w:rsid w:val="007806DC"/>
    <w:rsid w:val="00786F75"/>
    <w:rsid w:val="00792D9D"/>
    <w:rsid w:val="007A5999"/>
    <w:rsid w:val="007A79DE"/>
    <w:rsid w:val="007B19FD"/>
    <w:rsid w:val="007B6ECD"/>
    <w:rsid w:val="007C38E5"/>
    <w:rsid w:val="007F066C"/>
    <w:rsid w:val="007F0FE8"/>
    <w:rsid w:val="007F2743"/>
    <w:rsid w:val="00800087"/>
    <w:rsid w:val="008074C4"/>
    <w:rsid w:val="0081634A"/>
    <w:rsid w:val="008216F1"/>
    <w:rsid w:val="00822D59"/>
    <w:rsid w:val="00840A77"/>
    <w:rsid w:val="00855A5D"/>
    <w:rsid w:val="0085675B"/>
    <w:rsid w:val="00865CC0"/>
    <w:rsid w:val="00871446"/>
    <w:rsid w:val="00880AE0"/>
    <w:rsid w:val="008821CA"/>
    <w:rsid w:val="0088629B"/>
    <w:rsid w:val="00887ED4"/>
    <w:rsid w:val="008942DB"/>
    <w:rsid w:val="008B4DB1"/>
    <w:rsid w:val="008C393E"/>
    <w:rsid w:val="008C4FFF"/>
    <w:rsid w:val="008D6E8B"/>
    <w:rsid w:val="008E53E5"/>
    <w:rsid w:val="008F34DC"/>
    <w:rsid w:val="00920ED2"/>
    <w:rsid w:val="00921437"/>
    <w:rsid w:val="00923D05"/>
    <w:rsid w:val="009317D5"/>
    <w:rsid w:val="00932EAD"/>
    <w:rsid w:val="009342E7"/>
    <w:rsid w:val="0093656D"/>
    <w:rsid w:val="00942CB3"/>
    <w:rsid w:val="00950321"/>
    <w:rsid w:val="00950612"/>
    <w:rsid w:val="00953404"/>
    <w:rsid w:val="009628E6"/>
    <w:rsid w:val="00964B0C"/>
    <w:rsid w:val="0096745B"/>
    <w:rsid w:val="009758C3"/>
    <w:rsid w:val="00977202"/>
    <w:rsid w:val="0099462D"/>
    <w:rsid w:val="00996433"/>
    <w:rsid w:val="009A5694"/>
    <w:rsid w:val="009B340F"/>
    <w:rsid w:val="009B44A0"/>
    <w:rsid w:val="009B77D6"/>
    <w:rsid w:val="009C1BAD"/>
    <w:rsid w:val="009C38C0"/>
    <w:rsid w:val="009C5110"/>
    <w:rsid w:val="009D31DF"/>
    <w:rsid w:val="009D34BA"/>
    <w:rsid w:val="009D3718"/>
    <w:rsid w:val="009D48EC"/>
    <w:rsid w:val="009F546E"/>
    <w:rsid w:val="00A04628"/>
    <w:rsid w:val="00A135C3"/>
    <w:rsid w:val="00A20D23"/>
    <w:rsid w:val="00A210FD"/>
    <w:rsid w:val="00A307FD"/>
    <w:rsid w:val="00A315D2"/>
    <w:rsid w:val="00A33664"/>
    <w:rsid w:val="00A34AED"/>
    <w:rsid w:val="00A367E4"/>
    <w:rsid w:val="00A40D56"/>
    <w:rsid w:val="00A42E77"/>
    <w:rsid w:val="00A52075"/>
    <w:rsid w:val="00A570FE"/>
    <w:rsid w:val="00A66138"/>
    <w:rsid w:val="00A742BA"/>
    <w:rsid w:val="00A76220"/>
    <w:rsid w:val="00A8336F"/>
    <w:rsid w:val="00A8493F"/>
    <w:rsid w:val="00A8502F"/>
    <w:rsid w:val="00A85D24"/>
    <w:rsid w:val="00A86A80"/>
    <w:rsid w:val="00A95559"/>
    <w:rsid w:val="00A963F2"/>
    <w:rsid w:val="00AA6395"/>
    <w:rsid w:val="00AA6D0D"/>
    <w:rsid w:val="00AB0805"/>
    <w:rsid w:val="00AB08A1"/>
    <w:rsid w:val="00AC2733"/>
    <w:rsid w:val="00AC64FE"/>
    <w:rsid w:val="00AC7166"/>
    <w:rsid w:val="00AE2989"/>
    <w:rsid w:val="00AE3EB2"/>
    <w:rsid w:val="00AF063D"/>
    <w:rsid w:val="00AF71FC"/>
    <w:rsid w:val="00B2054C"/>
    <w:rsid w:val="00B24571"/>
    <w:rsid w:val="00B34EC5"/>
    <w:rsid w:val="00B40A7A"/>
    <w:rsid w:val="00B4290D"/>
    <w:rsid w:val="00B432E7"/>
    <w:rsid w:val="00B45D9E"/>
    <w:rsid w:val="00B45FC9"/>
    <w:rsid w:val="00B4776C"/>
    <w:rsid w:val="00B62FF9"/>
    <w:rsid w:val="00B66612"/>
    <w:rsid w:val="00B73A01"/>
    <w:rsid w:val="00B75055"/>
    <w:rsid w:val="00B86AFF"/>
    <w:rsid w:val="00B92FF0"/>
    <w:rsid w:val="00BA7C71"/>
    <w:rsid w:val="00BA7EC6"/>
    <w:rsid w:val="00BB5CB8"/>
    <w:rsid w:val="00BC5A32"/>
    <w:rsid w:val="00BD338C"/>
    <w:rsid w:val="00BD3FB3"/>
    <w:rsid w:val="00BD5C9D"/>
    <w:rsid w:val="00BD6946"/>
    <w:rsid w:val="00BD7D20"/>
    <w:rsid w:val="00BE44EE"/>
    <w:rsid w:val="00BF110A"/>
    <w:rsid w:val="00BF2FC5"/>
    <w:rsid w:val="00BF3203"/>
    <w:rsid w:val="00C156F4"/>
    <w:rsid w:val="00C20BBC"/>
    <w:rsid w:val="00C21FB6"/>
    <w:rsid w:val="00C24A11"/>
    <w:rsid w:val="00C31843"/>
    <w:rsid w:val="00C3420A"/>
    <w:rsid w:val="00C379B6"/>
    <w:rsid w:val="00C44D66"/>
    <w:rsid w:val="00C645B9"/>
    <w:rsid w:val="00C6710A"/>
    <w:rsid w:val="00C84333"/>
    <w:rsid w:val="00C90086"/>
    <w:rsid w:val="00C9449A"/>
    <w:rsid w:val="00C979A8"/>
    <w:rsid w:val="00CA5724"/>
    <w:rsid w:val="00CB7CD1"/>
    <w:rsid w:val="00CD1CDA"/>
    <w:rsid w:val="00CD5DD4"/>
    <w:rsid w:val="00CD66AA"/>
    <w:rsid w:val="00CE0706"/>
    <w:rsid w:val="00CE159D"/>
    <w:rsid w:val="00CF0C2E"/>
    <w:rsid w:val="00D0295E"/>
    <w:rsid w:val="00D1544D"/>
    <w:rsid w:val="00D17ACE"/>
    <w:rsid w:val="00D26EA4"/>
    <w:rsid w:val="00D332A9"/>
    <w:rsid w:val="00D36789"/>
    <w:rsid w:val="00D37E56"/>
    <w:rsid w:val="00D40BA7"/>
    <w:rsid w:val="00D53673"/>
    <w:rsid w:val="00D56D07"/>
    <w:rsid w:val="00D6593B"/>
    <w:rsid w:val="00D90F4A"/>
    <w:rsid w:val="00D92DC0"/>
    <w:rsid w:val="00D92F66"/>
    <w:rsid w:val="00D94AA9"/>
    <w:rsid w:val="00D96035"/>
    <w:rsid w:val="00DA2C30"/>
    <w:rsid w:val="00DB3E89"/>
    <w:rsid w:val="00DD1F20"/>
    <w:rsid w:val="00DE67A9"/>
    <w:rsid w:val="00DE71F5"/>
    <w:rsid w:val="00DF7C81"/>
    <w:rsid w:val="00E0016E"/>
    <w:rsid w:val="00E11813"/>
    <w:rsid w:val="00E16D47"/>
    <w:rsid w:val="00E211A7"/>
    <w:rsid w:val="00E21D04"/>
    <w:rsid w:val="00E45829"/>
    <w:rsid w:val="00E475BA"/>
    <w:rsid w:val="00E47759"/>
    <w:rsid w:val="00E52D7D"/>
    <w:rsid w:val="00E53153"/>
    <w:rsid w:val="00E57A97"/>
    <w:rsid w:val="00E630C0"/>
    <w:rsid w:val="00E6343F"/>
    <w:rsid w:val="00E64E39"/>
    <w:rsid w:val="00E80FA3"/>
    <w:rsid w:val="00E83987"/>
    <w:rsid w:val="00E83E95"/>
    <w:rsid w:val="00EB2776"/>
    <w:rsid w:val="00EC0482"/>
    <w:rsid w:val="00ED070F"/>
    <w:rsid w:val="00ED07E8"/>
    <w:rsid w:val="00EE23D9"/>
    <w:rsid w:val="00EE46EA"/>
    <w:rsid w:val="00EF0F28"/>
    <w:rsid w:val="00EF39BD"/>
    <w:rsid w:val="00EF7570"/>
    <w:rsid w:val="00F03F9F"/>
    <w:rsid w:val="00F04ACA"/>
    <w:rsid w:val="00F0725F"/>
    <w:rsid w:val="00F2446A"/>
    <w:rsid w:val="00F26989"/>
    <w:rsid w:val="00F26D2F"/>
    <w:rsid w:val="00F36727"/>
    <w:rsid w:val="00F47D9D"/>
    <w:rsid w:val="00F55438"/>
    <w:rsid w:val="00F55DFE"/>
    <w:rsid w:val="00F5682D"/>
    <w:rsid w:val="00F60EC3"/>
    <w:rsid w:val="00F623B0"/>
    <w:rsid w:val="00F6744D"/>
    <w:rsid w:val="00F7034F"/>
    <w:rsid w:val="00F75673"/>
    <w:rsid w:val="00F80799"/>
    <w:rsid w:val="00F9342E"/>
    <w:rsid w:val="00FA66D3"/>
    <w:rsid w:val="00FC6166"/>
    <w:rsid w:val="00FD65BC"/>
    <w:rsid w:val="00FE2475"/>
    <w:rsid w:val="00FF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2B7531"/>
  <w15:docId w15:val="{37A68636-4316-49EF-BFD3-7609C18F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B14C1"/>
    <w:pPr>
      <w:spacing w:after="0" w:line="240" w:lineRule="auto"/>
    </w:pPr>
    <w:rPr>
      <w:rFonts w:ascii="Gill Sans Infant Std" w:eastAsia="나눔바른고딕" w:hAnsi="Gill Sans Infant Std" w:cs="Times New Roman"/>
      <w:szCs w:val="20"/>
    </w:rPr>
  </w:style>
  <w:style w:type="paragraph" w:styleId="1">
    <w:name w:val="heading 1"/>
    <w:basedOn w:val="a1"/>
    <w:next w:val="a1"/>
    <w:link w:val="1Char"/>
    <w:uiPriority w:val="9"/>
    <w:qFormat/>
    <w:rsid w:val="001E7053"/>
    <w:pPr>
      <w:keepNext/>
      <w:keepLines/>
      <w:spacing w:before="240"/>
      <w:outlineLvl w:val="0"/>
    </w:pPr>
    <w:rPr>
      <w:rFonts w:asciiTheme="majorHAnsi" w:hAnsiTheme="majorHAnsi" w:cstheme="majorBidi"/>
      <w:b/>
      <w:color w:val="000000" w:themeColor="text1"/>
      <w:sz w:val="32"/>
      <w:szCs w:val="32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1E7053"/>
    <w:pPr>
      <w:keepNext/>
      <w:keepLines/>
      <w:spacing w:before="40"/>
      <w:outlineLvl w:val="1"/>
    </w:pPr>
    <w:rPr>
      <w:rFonts w:asciiTheme="majorHAnsi" w:hAnsiTheme="majorHAnsi" w:cstheme="majorBidi"/>
      <w:b/>
      <w:color w:val="DA291C" w:themeColor="background2"/>
      <w:sz w:val="26"/>
      <w:szCs w:val="26"/>
    </w:rPr>
  </w:style>
  <w:style w:type="paragraph" w:styleId="3">
    <w:name w:val="heading 3"/>
    <w:basedOn w:val="a1"/>
    <w:next w:val="a1"/>
    <w:link w:val="3Char"/>
    <w:uiPriority w:val="9"/>
    <w:semiHidden/>
    <w:unhideWhenUsed/>
    <w:qFormat/>
    <w:rsid w:val="001E7053"/>
    <w:pPr>
      <w:keepNext/>
      <w:keepLines/>
      <w:spacing w:before="40"/>
      <w:outlineLvl w:val="2"/>
    </w:pPr>
    <w:rPr>
      <w:rFonts w:asciiTheme="majorHAnsi" w:hAnsiTheme="majorHAnsi" w:cstheme="majorBidi"/>
      <w:b/>
      <w:color w:val="DA291C" w:themeColor="background2"/>
      <w:sz w:val="24"/>
      <w:szCs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6F75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FFFFFF" w:themeColor="text2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6F75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FFFFF" w:themeColor="text2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6F756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FFFFFF" w:themeColor="text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rsid w:val="00B66612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2"/>
    <w:link w:val="a5"/>
    <w:uiPriority w:val="99"/>
    <w:rsid w:val="003E7AF0"/>
    <w:rPr>
      <w:rFonts w:ascii="Gill Sans Infant Std" w:eastAsia="Times New Roman" w:hAnsi="Gill Sans Infant Std" w:cs="Times New Roman"/>
      <w:szCs w:val="20"/>
    </w:rPr>
  </w:style>
  <w:style w:type="paragraph" w:styleId="a6">
    <w:name w:val="footer"/>
    <w:basedOn w:val="a1"/>
    <w:link w:val="Char0"/>
    <w:uiPriority w:val="99"/>
    <w:rsid w:val="00B66612"/>
    <w:pPr>
      <w:tabs>
        <w:tab w:val="center" w:pos="4513"/>
        <w:tab w:val="right" w:pos="9026"/>
      </w:tabs>
    </w:pPr>
    <w:rPr>
      <w:sz w:val="14"/>
    </w:rPr>
  </w:style>
  <w:style w:type="character" w:customStyle="1" w:styleId="Char0">
    <w:name w:val="바닥글 Char"/>
    <w:basedOn w:val="a2"/>
    <w:link w:val="a6"/>
    <w:uiPriority w:val="99"/>
    <w:rsid w:val="003E7AF0"/>
    <w:rPr>
      <w:rFonts w:ascii="Gill Sans Infant Std" w:eastAsia="Times New Roman" w:hAnsi="Gill Sans Infant Std" w:cs="Times New Roman"/>
      <w:sz w:val="14"/>
      <w:szCs w:val="20"/>
    </w:rPr>
  </w:style>
  <w:style w:type="character" w:styleId="a7">
    <w:name w:val="Hyperlink"/>
    <w:semiHidden/>
    <w:rsid w:val="004517CD"/>
    <w:rPr>
      <w:color w:val="DA291C" w:themeColor="accent1"/>
      <w:u w:val="single"/>
    </w:rPr>
  </w:style>
  <w:style w:type="table" w:styleId="a8">
    <w:name w:val="Table Grid"/>
    <w:basedOn w:val="a3"/>
    <w:uiPriority w:val="59"/>
    <w:rsid w:val="00B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1"/>
    <w:link w:val="Char1"/>
    <w:uiPriority w:val="99"/>
    <w:semiHidden/>
    <w:unhideWhenUsed/>
    <w:rsid w:val="00BB5CB8"/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2"/>
    <w:link w:val="a9"/>
    <w:uiPriority w:val="99"/>
    <w:semiHidden/>
    <w:rsid w:val="00BB5CB8"/>
    <w:rPr>
      <w:rFonts w:ascii="Segoe UI" w:eastAsia="Times New Roman" w:hAnsi="Segoe UI" w:cs="Segoe UI"/>
      <w:sz w:val="18"/>
      <w:szCs w:val="18"/>
    </w:rPr>
  </w:style>
  <w:style w:type="character" w:customStyle="1" w:styleId="1Char">
    <w:name w:val="제목 1 Char"/>
    <w:basedOn w:val="a2"/>
    <w:link w:val="1"/>
    <w:uiPriority w:val="9"/>
    <w:rsid w:val="001E7053"/>
    <w:rPr>
      <w:rFonts w:asciiTheme="majorHAnsi" w:eastAsia="나눔바른고딕" w:hAnsiTheme="majorHAnsi" w:cstheme="majorBidi"/>
      <w:b/>
      <w:color w:val="000000" w:themeColor="text1"/>
      <w:sz w:val="32"/>
      <w:szCs w:val="32"/>
    </w:rPr>
  </w:style>
  <w:style w:type="character" w:customStyle="1" w:styleId="2Char">
    <w:name w:val="제목 2 Char"/>
    <w:basedOn w:val="a2"/>
    <w:link w:val="21"/>
    <w:uiPriority w:val="9"/>
    <w:rsid w:val="001E7053"/>
    <w:rPr>
      <w:rFonts w:asciiTheme="majorHAnsi" w:eastAsia="나눔바른고딕" w:hAnsiTheme="majorHAnsi" w:cstheme="majorBidi"/>
      <w:b/>
      <w:color w:val="DA291C" w:themeColor="background2"/>
      <w:sz w:val="26"/>
      <w:szCs w:val="26"/>
    </w:rPr>
  </w:style>
  <w:style w:type="character" w:customStyle="1" w:styleId="3Char">
    <w:name w:val="제목 3 Char"/>
    <w:basedOn w:val="a2"/>
    <w:link w:val="3"/>
    <w:uiPriority w:val="9"/>
    <w:semiHidden/>
    <w:rsid w:val="001E7053"/>
    <w:rPr>
      <w:rFonts w:asciiTheme="majorHAnsi" w:eastAsia="나눔바른고딕" w:hAnsiTheme="majorHAnsi" w:cstheme="majorBidi"/>
      <w:b/>
      <w:color w:val="DA291C" w:themeColor="background2"/>
      <w:sz w:val="24"/>
      <w:szCs w:val="24"/>
    </w:rPr>
  </w:style>
  <w:style w:type="character" w:customStyle="1" w:styleId="4Char">
    <w:name w:val="제목 4 Char"/>
    <w:basedOn w:val="a2"/>
    <w:link w:val="4"/>
    <w:uiPriority w:val="9"/>
    <w:semiHidden/>
    <w:rsid w:val="006F7569"/>
    <w:rPr>
      <w:rFonts w:asciiTheme="majorHAnsi" w:eastAsiaTheme="majorEastAsia" w:hAnsiTheme="majorHAnsi" w:cstheme="majorBidi"/>
      <w:i/>
      <w:iCs/>
      <w:color w:val="FFFFFF" w:themeColor="text2"/>
      <w:szCs w:val="20"/>
    </w:rPr>
  </w:style>
  <w:style w:type="character" w:customStyle="1" w:styleId="5Char">
    <w:name w:val="제목 5 Char"/>
    <w:basedOn w:val="a2"/>
    <w:link w:val="5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styleId="a0">
    <w:name w:val="List Bullet"/>
    <w:basedOn w:val="a1"/>
    <w:uiPriority w:val="99"/>
    <w:unhideWhenUsed/>
    <w:qFormat/>
    <w:rsid w:val="0099462D"/>
    <w:pPr>
      <w:numPr>
        <w:numId w:val="1"/>
      </w:numPr>
      <w:ind w:left="284" w:hanging="284"/>
      <w:contextualSpacing/>
    </w:pPr>
  </w:style>
  <w:style w:type="paragraph" w:styleId="20">
    <w:name w:val="List Bullet 2"/>
    <w:basedOn w:val="a1"/>
    <w:uiPriority w:val="99"/>
    <w:unhideWhenUsed/>
    <w:qFormat/>
    <w:rsid w:val="006F7569"/>
    <w:pPr>
      <w:numPr>
        <w:numId w:val="2"/>
      </w:numPr>
      <w:ind w:left="568" w:hanging="284"/>
      <w:contextualSpacing/>
    </w:pPr>
  </w:style>
  <w:style w:type="paragraph" w:styleId="a">
    <w:name w:val="List Number"/>
    <w:basedOn w:val="a1"/>
    <w:uiPriority w:val="99"/>
    <w:unhideWhenUsed/>
    <w:qFormat/>
    <w:rsid w:val="0099462D"/>
    <w:pPr>
      <w:numPr>
        <w:numId w:val="3"/>
      </w:numPr>
      <w:contextualSpacing/>
    </w:pPr>
  </w:style>
  <w:style w:type="paragraph" w:styleId="2">
    <w:name w:val="List Number 2"/>
    <w:basedOn w:val="a1"/>
    <w:uiPriority w:val="99"/>
    <w:unhideWhenUsed/>
    <w:qFormat/>
    <w:rsid w:val="006F7569"/>
    <w:pPr>
      <w:numPr>
        <w:numId w:val="4"/>
      </w:numPr>
      <w:ind w:left="568" w:hanging="284"/>
      <w:contextualSpacing/>
    </w:pPr>
  </w:style>
  <w:style w:type="character" w:customStyle="1" w:styleId="6Char">
    <w:name w:val="제목 6 Char"/>
    <w:basedOn w:val="a2"/>
    <w:link w:val="6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customStyle="1" w:styleId="PageNumber1">
    <w:name w:val="Page Number1"/>
    <w:basedOn w:val="a1"/>
    <w:semiHidden/>
    <w:rsid w:val="000F4C24"/>
    <w:pPr>
      <w:ind w:left="170"/>
    </w:pPr>
  </w:style>
  <w:style w:type="paragraph" w:styleId="aa">
    <w:name w:val="List Paragraph"/>
    <w:basedOn w:val="a1"/>
    <w:uiPriority w:val="34"/>
    <w:qFormat/>
    <w:rsid w:val="00FA66D3"/>
    <w:pPr>
      <w:ind w:leftChars="400" w:left="800"/>
    </w:pPr>
  </w:style>
  <w:style w:type="paragraph" w:styleId="ab">
    <w:name w:val="Normal (Web)"/>
    <w:basedOn w:val="a1"/>
    <w:uiPriority w:val="99"/>
    <w:unhideWhenUsed/>
    <w:rsid w:val="00F04ACA"/>
    <w:pPr>
      <w:spacing w:before="100" w:beforeAutospacing="1" w:after="100" w:afterAutospacing="1"/>
    </w:pPr>
    <w:rPr>
      <w:rFonts w:ascii="굴림" w:eastAsia="굴림" w:hAnsi="굴림" w:cs="굴림"/>
      <w:sz w:val="24"/>
      <w:szCs w:val="24"/>
      <w:lang w:val="en-US" w:eastAsia="ko-KR"/>
    </w:rPr>
  </w:style>
  <w:style w:type="character" w:styleId="ac">
    <w:name w:val="FollowedHyperlink"/>
    <w:basedOn w:val="a2"/>
    <w:uiPriority w:val="99"/>
    <w:semiHidden/>
    <w:unhideWhenUsed/>
    <w:rsid w:val="00511521"/>
    <w:rPr>
      <w:color w:val="761706" w:themeColor="followedHyperlink"/>
      <w:u w:val="single"/>
    </w:rPr>
  </w:style>
  <w:style w:type="paragraph" w:styleId="ad">
    <w:name w:val="footnote text"/>
    <w:basedOn w:val="a1"/>
    <w:link w:val="Char2"/>
    <w:uiPriority w:val="99"/>
    <w:semiHidden/>
    <w:unhideWhenUsed/>
    <w:rsid w:val="006B28F1"/>
    <w:pPr>
      <w:snapToGrid w:val="0"/>
    </w:pPr>
  </w:style>
  <w:style w:type="character" w:customStyle="1" w:styleId="Char2">
    <w:name w:val="각주 텍스트 Char"/>
    <w:basedOn w:val="a2"/>
    <w:link w:val="ad"/>
    <w:uiPriority w:val="99"/>
    <w:semiHidden/>
    <w:rsid w:val="006B28F1"/>
    <w:rPr>
      <w:rFonts w:ascii="Gill Sans Infant Std" w:eastAsia="나눔바른고딕" w:hAnsi="Gill Sans Infant Std" w:cs="Times New Roman"/>
      <w:szCs w:val="20"/>
    </w:rPr>
  </w:style>
  <w:style w:type="character" w:styleId="ae">
    <w:name w:val="footnote reference"/>
    <w:basedOn w:val="a2"/>
    <w:uiPriority w:val="99"/>
    <w:semiHidden/>
    <w:unhideWhenUsed/>
    <w:rsid w:val="006B28F1"/>
    <w:rPr>
      <w:vertAlign w:val="superscript"/>
    </w:rPr>
  </w:style>
  <w:style w:type="character" w:customStyle="1" w:styleId="10">
    <w:name w:val="확인되지 않은 멘션1"/>
    <w:basedOn w:val="a2"/>
    <w:uiPriority w:val="99"/>
    <w:semiHidden/>
    <w:unhideWhenUsed/>
    <w:rsid w:val="009D31DF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175551"/>
    <w:rPr>
      <w:color w:val="605E5C"/>
      <w:shd w:val="clear" w:color="auto" w:fill="E1DFDD"/>
    </w:rPr>
  </w:style>
  <w:style w:type="character" w:styleId="af">
    <w:name w:val="Placeholder Text"/>
    <w:basedOn w:val="a2"/>
    <w:uiPriority w:val="99"/>
    <w:semiHidden/>
    <w:rsid w:val="007F2743"/>
    <w:rPr>
      <w:color w:val="808080"/>
    </w:rPr>
  </w:style>
  <w:style w:type="paragraph" w:styleId="af0">
    <w:name w:val="No Spacing"/>
    <w:uiPriority w:val="1"/>
    <w:qFormat/>
    <w:rsid w:val="004453A1"/>
    <w:pPr>
      <w:widowControl w:val="0"/>
      <w:wordWrap w:val="0"/>
      <w:autoSpaceDE w:val="0"/>
      <w:autoSpaceDN w:val="0"/>
      <w:spacing w:after="0" w:line="240" w:lineRule="auto"/>
      <w:jc w:val="both"/>
    </w:pPr>
    <w:rPr>
      <w:kern w:val="2"/>
      <w:sz w:val="20"/>
      <w:lang w:val="en-US" w:eastAsia="ko-KR"/>
    </w:rPr>
  </w:style>
  <w:style w:type="paragraph" w:customStyle="1" w:styleId="af1">
    <w:name w:val="바탕글"/>
    <w:basedOn w:val="a1"/>
    <w:rsid w:val="005B3C59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lang w:val="en-US" w:eastAsia="ko-KR"/>
    </w:rPr>
  </w:style>
  <w:style w:type="character" w:styleId="af2">
    <w:name w:val="annotation reference"/>
    <w:basedOn w:val="a2"/>
    <w:uiPriority w:val="99"/>
    <w:semiHidden/>
    <w:unhideWhenUsed/>
    <w:rsid w:val="00073E7F"/>
    <w:rPr>
      <w:sz w:val="18"/>
      <w:szCs w:val="18"/>
    </w:rPr>
  </w:style>
  <w:style w:type="paragraph" w:styleId="af3">
    <w:name w:val="annotation text"/>
    <w:basedOn w:val="a1"/>
    <w:link w:val="Char3"/>
    <w:uiPriority w:val="99"/>
    <w:semiHidden/>
    <w:unhideWhenUsed/>
    <w:rsid w:val="00073E7F"/>
  </w:style>
  <w:style w:type="character" w:customStyle="1" w:styleId="Char3">
    <w:name w:val="메모 텍스트 Char"/>
    <w:basedOn w:val="a2"/>
    <w:link w:val="af3"/>
    <w:uiPriority w:val="99"/>
    <w:semiHidden/>
    <w:rsid w:val="00073E7F"/>
    <w:rPr>
      <w:rFonts w:ascii="Gill Sans Infant Std" w:eastAsia="나눔바른고딕" w:hAnsi="Gill Sans Infant Std" w:cs="Times New Roman"/>
      <w:szCs w:val="20"/>
    </w:rPr>
  </w:style>
  <w:style w:type="paragraph" w:styleId="af4">
    <w:name w:val="annotation subject"/>
    <w:basedOn w:val="af3"/>
    <w:next w:val="af3"/>
    <w:link w:val="Char4"/>
    <w:uiPriority w:val="99"/>
    <w:semiHidden/>
    <w:unhideWhenUsed/>
    <w:rsid w:val="00073E7F"/>
    <w:rPr>
      <w:b/>
      <w:bCs/>
    </w:rPr>
  </w:style>
  <w:style w:type="character" w:customStyle="1" w:styleId="Char4">
    <w:name w:val="메모 주제 Char"/>
    <w:basedOn w:val="Char3"/>
    <w:link w:val="af4"/>
    <w:uiPriority w:val="99"/>
    <w:semiHidden/>
    <w:rsid w:val="00073E7F"/>
    <w:rPr>
      <w:rFonts w:ascii="Gill Sans Infant Std" w:eastAsia="나눔바른고딕" w:hAnsi="Gill Sans Infant Std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14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48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73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3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8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1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9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1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78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5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6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8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33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3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49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9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.or.kr)/" TargetMode="External"/><Relationship Id="rId18" Type="http://schemas.openxmlformats.org/officeDocument/2006/relationships/hyperlink" Target="https://www.sc.or.kr/news/reportView.do?NO=70387" TargetMode="External"/><Relationship Id="rId26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hyperlink" Target="https://www.sc.or.kr/news/reportView.do?NO=70481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sc.or.kr/news/reportView.do?NO=70387" TargetMode="External"/><Relationship Id="rId25" Type="http://schemas.openxmlformats.org/officeDocument/2006/relationships/image" Target="media/image7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.or.kr/news/reportView.do?NO=70387" TargetMode="External"/><Relationship Id="rId20" Type="http://schemas.openxmlformats.org/officeDocument/2006/relationships/hyperlink" Target="http://bit.ly/2hknHnb" TargetMode="External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6.jpe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sc.or.kr/play/Intro.do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jpeg"/><Relationship Id="rId10" Type="http://schemas.openxmlformats.org/officeDocument/2006/relationships/endnotes" Target="endnotes.xml"/><Relationship Id="rId19" Type="http://schemas.openxmlformats.org/officeDocument/2006/relationships/hyperlink" Target="https://gallery.v.daum.net/p/premium/playground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raham\AppData\Local\Microsoft\Windows\Temporary%20Internet%20Files\Content.Outlook\9A1YSHTU\STC-blanktemplate.dotx" TargetMode="External"/></Relationships>
</file>

<file path=word/theme/theme1.xml><?xml version="1.0" encoding="utf-8"?>
<a:theme xmlns:a="http://schemas.openxmlformats.org/drawingml/2006/main" name="Office Theme">
  <a:themeElements>
    <a:clrScheme name="Save the Children colour theme">
      <a:dk1>
        <a:sysClr val="windowText" lastClr="000000"/>
      </a:dk1>
      <a:lt1>
        <a:srgbClr val="FFFFFF"/>
      </a:lt1>
      <a:dk2>
        <a:srgbClr val="FFFFFF"/>
      </a:dk2>
      <a:lt2>
        <a:srgbClr val="DA291C"/>
      </a:lt2>
      <a:accent1>
        <a:srgbClr val="DA291C"/>
      </a:accent1>
      <a:accent2>
        <a:srgbClr val="D1CCBD"/>
      </a:accent2>
      <a:accent3>
        <a:srgbClr val="9A3324"/>
      </a:accent3>
      <a:accent4>
        <a:srgbClr val="FF4C02"/>
      </a:accent4>
      <a:accent5>
        <a:srgbClr val="F2A900"/>
      </a:accent5>
      <a:accent6>
        <a:srgbClr val="009CA6"/>
      </a:accent6>
      <a:hlink>
        <a:srgbClr val="DA291C"/>
      </a:hlink>
      <a:folHlink>
        <a:srgbClr val="761706"/>
      </a:folHlink>
    </a:clrScheme>
    <a:fontScheme name="Save the Children font theme">
      <a:majorFont>
        <a:latin typeface="Gill Sans Infant Std"/>
        <a:ea typeface=""/>
        <a:cs typeface=""/>
      </a:majorFont>
      <a:minorFont>
        <a:latin typeface="Gill Sans Infant St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f271e05d-d410-45bb-87dd-b2ae6a1545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46DBBBD2D0C4286DF22F1DA1F650F" ma:contentTypeVersion="1" ma:contentTypeDescription="Create a new document." ma:contentTypeScope="" ma:versionID="f2a5b14710f993a204aaa32e04058de0">
  <xsd:schema xmlns:xsd="http://www.w3.org/2001/XMLSchema" xmlns:xs="http://www.w3.org/2001/XMLSchema" xmlns:p="http://schemas.microsoft.com/office/2006/metadata/properties" xmlns:ns2="f271e05d-d410-45bb-87dd-b2ae6a154541" targetNamespace="http://schemas.microsoft.com/office/2006/metadata/properties" ma:root="true" ma:fieldsID="5778e0ffd54aef1001b4a6dcfbf85c88" ns2:_="">
    <xsd:import namespace="f271e05d-d410-45bb-87dd-b2ae6a154541"/>
    <xsd:element name="properties">
      <xsd:complexType>
        <xsd:sequence>
          <xsd:element name="documentManagement">
            <xsd:complexType>
              <xsd:all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1e05d-d410-45bb-87dd-b2ae6a154541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A61A5-1B39-405C-80BA-9D742D8ACABE}">
  <ds:schemaRefs>
    <ds:schemaRef ds:uri="http://purl.org/dc/elements/1.1/"/>
    <ds:schemaRef ds:uri="http://schemas.microsoft.com/office/infopath/2007/PartnerControls"/>
    <ds:schemaRef ds:uri="f271e05d-d410-45bb-87dd-b2ae6a154541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60D3E1D-34AC-41B7-AD9D-D6CE124C57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02C4F-7117-4A78-AA2D-F6EC2CA2F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1e05d-d410-45bb-87dd-b2ae6a154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DB4329-4EB7-4530-AF5A-27D26462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STC-blanktemplate.dotx</Template>
  <TotalTime>2</TotalTime>
  <Pages>9</Pages>
  <Words>1023</Words>
  <Characters>5834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Save the Children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유희정</dc:creator>
  <cp:keywords/>
  <dc:description/>
  <cp:lastModifiedBy>User</cp:lastModifiedBy>
  <cp:revision>3</cp:revision>
  <cp:lastPrinted>2022-01-12T15:41:00Z</cp:lastPrinted>
  <dcterms:created xsi:type="dcterms:W3CDTF">2023-02-07T01:29:00Z</dcterms:created>
  <dcterms:modified xsi:type="dcterms:W3CDTF">2023-02-07T01:30:00Z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0x01010057446DBBBD2D0C4286DF22F1DA1F650F</vt:lpwstr>
  </property>
</Properties>
</file>