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C36" w:rsidRPr="009E4785" w:rsidRDefault="00DB44E3" w:rsidP="00DB44E3">
      <w:pPr>
        <w:jc w:val="both"/>
        <w:rPr>
          <w:rFonts w:ascii="나눔바른고딕" w:hAnsi="나눔바른고딕"/>
          <w:b/>
          <w:bCs/>
          <w:color w:val="808080" w:themeColor="background1" w:themeShade="80"/>
          <w:sz w:val="20"/>
          <w:lang w:val="en-US" w:eastAsia="ko-KR"/>
        </w:rPr>
      </w:pPr>
      <w:r w:rsidRPr="00C0609C">
        <w:rPr>
          <w:rFonts w:ascii="나눔바른고딕" w:hAnsi="나눔바른고딕" w:hint="eastAsia"/>
          <w:b/>
          <w:bCs/>
          <w:color w:val="808080" w:themeColor="background1" w:themeShade="80"/>
          <w:sz w:val="20"/>
          <w:lang w:val="en-US" w:eastAsia="ko-KR"/>
        </w:rPr>
        <w:t>[</w:t>
      </w:r>
      <w:r w:rsidR="00792077">
        <w:rPr>
          <w:rFonts w:ascii="나눔바른고딕" w:hAnsi="나눔바른고딕" w:hint="eastAsia"/>
          <w:b/>
          <w:bCs/>
          <w:color w:val="808080" w:themeColor="background1" w:themeShade="80"/>
          <w:sz w:val="20"/>
          <w:lang w:val="en-US" w:eastAsia="ko-KR"/>
        </w:rPr>
        <w:t>별첨1</w:t>
      </w:r>
      <w:r w:rsidRPr="00C0609C">
        <w:rPr>
          <w:rFonts w:ascii="나눔바른고딕" w:hAnsi="나눔바른고딕" w:hint="eastAsia"/>
          <w:b/>
          <w:bCs/>
          <w:color w:val="808080" w:themeColor="background1" w:themeShade="80"/>
          <w:sz w:val="20"/>
          <w:lang w:val="en-US" w:eastAsia="ko-KR"/>
        </w:rPr>
        <w:t>] 사업 신청서</w:t>
      </w:r>
    </w:p>
    <w:tbl>
      <w:tblPr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312"/>
        <w:gridCol w:w="709"/>
        <w:gridCol w:w="2600"/>
        <w:gridCol w:w="93"/>
        <w:gridCol w:w="287"/>
        <w:gridCol w:w="1134"/>
        <w:gridCol w:w="763"/>
        <w:gridCol w:w="323"/>
        <w:gridCol w:w="2600"/>
      </w:tblGrid>
      <w:tr w:rsidR="00DB44E3" w:rsidRPr="00DB44E3" w:rsidTr="00FA6B21">
        <w:trPr>
          <w:trHeight w:val="896"/>
        </w:trPr>
        <w:tc>
          <w:tcPr>
            <w:tcW w:w="9643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B44E3" w:rsidRPr="00DB44E3" w:rsidRDefault="00E81D57" w:rsidP="00F57193">
            <w:pPr>
              <w:jc w:val="center"/>
              <w:rPr>
                <w:rFonts w:ascii="나눔바른고딕" w:hAnsi="나눔바른고딕"/>
                <w:sz w:val="28"/>
                <w:lang w:val="en-US" w:eastAsia="ko-KR"/>
              </w:rPr>
            </w:pPr>
            <w:bookmarkStart w:id="0" w:name="_GoBack"/>
            <w:bookmarkEnd w:id="0"/>
            <w:r>
              <w:rPr>
                <w:rFonts w:ascii="나눔바른고딕" w:hAnsi="나눔바른고딕" w:hint="eastAsia"/>
                <w:b/>
                <w:bCs/>
                <w:sz w:val="28"/>
                <w:lang w:val="en-US" w:eastAsia="ko-KR"/>
              </w:rPr>
              <w:t>202</w:t>
            </w:r>
            <w:r w:rsidR="00C46FE0">
              <w:rPr>
                <w:rFonts w:ascii="나눔바른고딕" w:hAnsi="나눔바른고딕"/>
                <w:b/>
                <w:bCs/>
                <w:sz w:val="28"/>
                <w:lang w:val="en-US" w:eastAsia="ko-KR"/>
              </w:rPr>
              <w:t>3</w:t>
            </w:r>
            <w:r w:rsidR="00DB44E3" w:rsidRPr="00DB44E3">
              <w:rPr>
                <w:rFonts w:ascii="나눔바른고딕" w:hAnsi="나눔바른고딕" w:hint="eastAsia"/>
                <w:b/>
                <w:bCs/>
                <w:sz w:val="28"/>
                <w:lang w:val="en-US" w:eastAsia="ko-KR"/>
              </w:rPr>
              <w:t>년 학교 놀이 환경 개선사업</w:t>
            </w:r>
            <w:r w:rsidR="00DB44E3">
              <w:rPr>
                <w:rFonts w:ascii="나눔바른고딕" w:hAnsi="나눔바른고딕" w:hint="eastAsia"/>
                <w:b/>
                <w:bCs/>
                <w:sz w:val="28"/>
                <w:lang w:val="en-US" w:eastAsia="ko-KR"/>
              </w:rPr>
              <w:t xml:space="preserve"> </w:t>
            </w:r>
            <w:r w:rsidR="00DB44E3" w:rsidRPr="00DB44E3">
              <w:rPr>
                <w:rFonts w:ascii="나눔바른고딕" w:hAnsi="나눔바른고딕" w:hint="eastAsia"/>
                <w:b/>
                <w:bCs/>
                <w:sz w:val="28"/>
                <w:lang w:val="en-US" w:eastAsia="ko-KR"/>
              </w:rPr>
              <w:t>‘</w:t>
            </w:r>
            <w:r w:rsidR="00DB44E3">
              <w:rPr>
                <w:rFonts w:ascii="나눔바른고딕" w:hAnsi="나눔바른고딕" w:hint="eastAsia"/>
                <w:b/>
                <w:bCs/>
                <w:sz w:val="28"/>
                <w:lang w:val="en-US" w:eastAsia="ko-KR"/>
              </w:rPr>
              <w:t>잘 노는 우리학교 만들기</w:t>
            </w:r>
            <w:r w:rsidR="00DB44E3" w:rsidRPr="00DB44E3">
              <w:rPr>
                <w:rFonts w:ascii="나눔바른고딕" w:hAnsi="나눔바른고딕" w:hint="eastAsia"/>
                <w:b/>
                <w:bCs/>
                <w:sz w:val="28"/>
                <w:lang w:val="en-US" w:eastAsia="ko-KR"/>
              </w:rPr>
              <w:t>’ 신청서</w:t>
            </w:r>
            <w:r w:rsidR="001A0840">
              <w:rPr>
                <w:rFonts w:ascii="나눔바른고딕" w:hAnsi="나눔바른고딕" w:hint="eastAsia"/>
                <w:b/>
                <w:bCs/>
                <w:sz w:val="28"/>
                <w:lang w:val="en-US" w:eastAsia="ko-KR"/>
              </w:rPr>
              <w:t xml:space="preserve"> </w:t>
            </w:r>
          </w:p>
        </w:tc>
      </w:tr>
      <w:tr w:rsidR="00DB44E3" w:rsidRPr="00DB44E3" w:rsidTr="001A0840">
        <w:trPr>
          <w:trHeight w:val="422"/>
        </w:trPr>
        <w:tc>
          <w:tcPr>
            <w:tcW w:w="11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44E3" w:rsidRPr="00DB44E3" w:rsidRDefault="00DB44E3" w:rsidP="00E36ECA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학교</w:t>
            </w:r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명</w:t>
            </w:r>
          </w:p>
        </w:tc>
        <w:tc>
          <w:tcPr>
            <w:tcW w:w="3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44E3" w:rsidRPr="00DB44E3" w:rsidRDefault="00DB44E3" w:rsidP="00DB44E3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</w:p>
        </w:tc>
        <w:tc>
          <w:tcPr>
            <w:tcW w:w="2184" w:type="dxa"/>
            <w:gridSpan w:val="3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44E3" w:rsidRPr="00DB44E3" w:rsidRDefault="00DB44E3" w:rsidP="00E36ECA">
            <w:pPr>
              <w:jc w:val="center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학교장</w:t>
            </w:r>
          </w:p>
        </w:tc>
        <w:tc>
          <w:tcPr>
            <w:tcW w:w="2923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44E3" w:rsidRPr="00DB44E3" w:rsidRDefault="00DB44E3" w:rsidP="00DB44E3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</w:p>
        </w:tc>
      </w:tr>
      <w:tr w:rsidR="00DB44E3" w:rsidRPr="00DB44E3" w:rsidTr="00D4101E">
        <w:trPr>
          <w:trHeight w:val="72"/>
        </w:trPr>
        <w:tc>
          <w:tcPr>
            <w:tcW w:w="113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44E3" w:rsidRPr="00DB44E3" w:rsidRDefault="00881765" w:rsidP="00E36ECA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설립</w:t>
            </w:r>
            <w:r w:rsidR="00DB44E3"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 xml:space="preserve"> 유형</w:t>
            </w:r>
          </w:p>
        </w:tc>
        <w:tc>
          <w:tcPr>
            <w:tcW w:w="3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44E3" w:rsidRPr="00DB44E3" w:rsidRDefault="00DB44E3" w:rsidP="00DB44E3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 w:rsidR="00881765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국립 </w:t>
            </w:r>
            <w:r w:rsidR="00881765"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 w:rsidR="00881765">
              <w:rPr>
                <w:rFonts w:ascii="나눔바른고딕" w:hAnsi="나눔바른고딕"/>
                <w:sz w:val="20"/>
                <w:lang w:val="en-US" w:eastAsia="ko-KR"/>
              </w:rPr>
              <w:t xml:space="preserve">  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 w:rsidR="00881765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공립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 w:rsidR="00881765">
              <w:rPr>
                <w:rFonts w:ascii="나눔바른고딕" w:hAnsi="나눔바른고딕"/>
                <w:sz w:val="20"/>
                <w:lang w:val="en-US" w:eastAsia="ko-KR"/>
              </w:rPr>
              <w:t xml:space="preserve">    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 w:rsidR="00881765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사립</w:t>
            </w:r>
          </w:p>
          <w:p w:rsidR="00DB44E3" w:rsidRPr="00DB44E3" w:rsidRDefault="00DB44E3" w:rsidP="00881765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 w:rsidR="00881765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기타</w:t>
            </w:r>
            <w:proofErr w:type="gramStart"/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(</w:t>
            </w:r>
            <w:r w:rsidR="00881765">
              <w:rPr>
                <w:rFonts w:ascii="나눔바른고딕" w:hAnsi="나눔바른고딕"/>
                <w:sz w:val="20"/>
                <w:lang w:val="en-US" w:eastAsia="ko-KR"/>
              </w:rPr>
              <w:t xml:space="preserve">                                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)</w:t>
            </w:r>
            <w:proofErr w:type="gramEnd"/>
          </w:p>
        </w:tc>
        <w:tc>
          <w:tcPr>
            <w:tcW w:w="21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44E3" w:rsidRPr="00DB44E3" w:rsidRDefault="00DB44E3" w:rsidP="00E36ECA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proofErr w:type="spellStart"/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설립년월일</w:t>
            </w:r>
            <w:proofErr w:type="spellEnd"/>
          </w:p>
        </w:tc>
        <w:tc>
          <w:tcPr>
            <w:tcW w:w="2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44E3" w:rsidRPr="00DB44E3" w:rsidRDefault="00DB44E3" w:rsidP="00DB44E3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</w:p>
        </w:tc>
      </w:tr>
      <w:tr w:rsidR="00792077" w:rsidRPr="00DB44E3" w:rsidTr="004C6993">
        <w:trPr>
          <w:trHeight w:val="72"/>
        </w:trPr>
        <w:tc>
          <w:tcPr>
            <w:tcW w:w="113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92077" w:rsidRDefault="00792077" w:rsidP="00E36ECA">
            <w:pPr>
              <w:jc w:val="center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학교 유형</w:t>
            </w:r>
          </w:p>
        </w:tc>
        <w:tc>
          <w:tcPr>
            <w:tcW w:w="850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92077" w:rsidRPr="00DB44E3" w:rsidRDefault="00792077" w:rsidP="00DB44E3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E36ECA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농어촌 지역 </w:t>
            </w:r>
            <w:proofErr w:type="gramStart"/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학교</w:t>
            </w:r>
            <w:r w:rsidRPr="00E36ECA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 w:rsidRPr="00E36ECA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proofErr w:type="gramEnd"/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교육복지우선학교(</w:t>
            </w:r>
            <w:r w:rsidRPr="00E36ECA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proofErr w:type="spellStart"/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거점학교</w:t>
            </w:r>
            <w:proofErr w:type="spellEnd"/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(</w:t>
            </w:r>
            <w:proofErr w:type="spellStart"/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중점학교</w:t>
            </w:r>
            <w:proofErr w:type="spellEnd"/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)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 w:rsidRPr="00E36ECA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일반학교(</w:t>
            </w:r>
            <w:proofErr w:type="spellStart"/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연계학교</w:t>
            </w:r>
            <w:proofErr w:type="spellEnd"/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)</w:t>
            </w:r>
          </w:p>
        </w:tc>
      </w:tr>
      <w:tr w:rsidR="00DB44E3" w:rsidRPr="00DB44E3" w:rsidTr="00D4101E">
        <w:trPr>
          <w:trHeight w:val="372"/>
        </w:trPr>
        <w:tc>
          <w:tcPr>
            <w:tcW w:w="113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44E3" w:rsidRPr="00DB44E3" w:rsidRDefault="00DB44E3" w:rsidP="001C5197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주소</w:t>
            </w:r>
          </w:p>
        </w:tc>
        <w:tc>
          <w:tcPr>
            <w:tcW w:w="850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B44E3" w:rsidRPr="00DB44E3" w:rsidRDefault="00DB44E3" w:rsidP="00DB44E3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</w:p>
        </w:tc>
      </w:tr>
      <w:tr w:rsidR="002A5FA9" w:rsidRPr="00DB44E3" w:rsidTr="00807D96">
        <w:trPr>
          <w:trHeight w:val="1115"/>
        </w:trPr>
        <w:tc>
          <w:tcPr>
            <w:tcW w:w="113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A5FA9" w:rsidRDefault="002A5FA9" w:rsidP="001C5197">
            <w:pPr>
              <w:jc w:val="center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 w:rsidRPr="00881765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학교 현황</w:t>
            </w:r>
          </w:p>
          <w:p w:rsidR="00EE7D43" w:rsidRDefault="00EE7D43" w:rsidP="00EE7D43">
            <w:pPr>
              <w:jc w:val="center"/>
              <w:rPr>
                <w:sz w:val="16"/>
                <w:lang w:eastAsia="ko-KR"/>
              </w:rPr>
            </w:pPr>
            <w:r>
              <w:rPr>
                <w:rFonts w:ascii="나눔바른고딕" w:hAnsi="나눔바른고딕" w:hint="eastAsia"/>
                <w:sz w:val="16"/>
                <w:lang w:eastAsia="ko-KR"/>
              </w:rPr>
              <w:t>※</w:t>
            </w:r>
            <w:r>
              <w:rPr>
                <w:rFonts w:hint="eastAsia"/>
                <w:sz w:val="16"/>
                <w:lang w:eastAsia="ko-KR"/>
              </w:rPr>
              <w:t xml:space="preserve"> 2</w:t>
            </w:r>
            <w:r w:rsidR="00792077">
              <w:rPr>
                <w:sz w:val="16"/>
                <w:lang w:eastAsia="ko-KR"/>
              </w:rPr>
              <w:t>2</w:t>
            </w:r>
            <w:r>
              <w:rPr>
                <w:rFonts w:hint="eastAsia"/>
                <w:sz w:val="16"/>
                <w:lang w:eastAsia="ko-KR"/>
              </w:rPr>
              <w:t>년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12</w:t>
            </w:r>
            <w:r>
              <w:rPr>
                <w:rFonts w:hint="eastAsia"/>
                <w:sz w:val="16"/>
                <w:lang w:eastAsia="ko-KR"/>
              </w:rPr>
              <w:t>월</w:t>
            </w:r>
          </w:p>
          <w:p w:rsidR="00EE7D43" w:rsidRPr="00881765" w:rsidRDefault="00EE7D43" w:rsidP="00EE7D43">
            <w:pPr>
              <w:jc w:val="center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>
              <w:rPr>
                <w:rFonts w:hint="eastAsia"/>
                <w:sz w:val="16"/>
                <w:lang w:eastAsia="ko-KR"/>
              </w:rPr>
              <w:t>기준</w:t>
            </w:r>
          </w:p>
        </w:tc>
        <w:tc>
          <w:tcPr>
            <w:tcW w:w="850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4101E" w:rsidRDefault="00001CD7">
            <w:pPr>
              <w:rPr>
                <w:sz w:val="20"/>
                <w:lang w:eastAsia="ko-KR"/>
              </w:rPr>
            </w:pPr>
            <w:r w:rsidRPr="00001CD7">
              <w:rPr>
                <w:rFonts w:hint="eastAsia"/>
                <w:sz w:val="20"/>
                <w:lang w:eastAsia="ko-KR"/>
              </w:rPr>
              <w:t xml:space="preserve">1) </w:t>
            </w:r>
            <w:r w:rsidR="009779AA">
              <w:rPr>
                <w:sz w:val="20"/>
                <w:lang w:eastAsia="ko-KR"/>
              </w:rPr>
              <w:t>1~6</w:t>
            </w:r>
            <w:r w:rsidR="009779AA">
              <w:rPr>
                <w:rFonts w:hint="eastAsia"/>
                <w:sz w:val="20"/>
                <w:lang w:eastAsia="ko-KR"/>
              </w:rPr>
              <w:t>학년</w:t>
            </w:r>
            <w:r w:rsidR="009779AA">
              <w:rPr>
                <w:rFonts w:hint="eastAsia"/>
                <w:sz w:val="20"/>
                <w:lang w:eastAsia="ko-KR"/>
              </w:rPr>
              <w:t xml:space="preserve"> </w:t>
            </w:r>
            <w:r w:rsidRPr="00001CD7">
              <w:rPr>
                <w:rFonts w:hint="eastAsia"/>
                <w:sz w:val="20"/>
                <w:lang w:eastAsia="ko-KR"/>
              </w:rPr>
              <w:t>학생</w:t>
            </w:r>
            <w:r w:rsidRPr="00001CD7">
              <w:rPr>
                <w:rFonts w:hint="eastAsia"/>
                <w:sz w:val="20"/>
                <w:lang w:eastAsia="ko-KR"/>
              </w:rPr>
              <w:t xml:space="preserve"> </w:t>
            </w:r>
            <w:proofErr w:type="gramStart"/>
            <w:r w:rsidRPr="00001CD7">
              <w:rPr>
                <w:rFonts w:hint="eastAsia"/>
                <w:sz w:val="20"/>
                <w:lang w:eastAsia="ko-KR"/>
              </w:rPr>
              <w:t>현황</w:t>
            </w:r>
            <w:r w:rsidR="00EE7D43" w:rsidRPr="00EE7D43">
              <w:rPr>
                <w:sz w:val="16"/>
                <w:lang w:eastAsia="ko-KR"/>
              </w:rPr>
              <w:t xml:space="preserve"> </w:t>
            </w:r>
            <w:r w:rsidR="009E4785">
              <w:rPr>
                <w:sz w:val="16"/>
                <w:lang w:eastAsia="ko-KR"/>
              </w:rPr>
              <w:t>:</w:t>
            </w:r>
            <w:proofErr w:type="gramEnd"/>
            <w:r w:rsidR="009E4785">
              <w:rPr>
                <w:sz w:val="16"/>
                <w:lang w:eastAsia="ko-KR"/>
              </w:rPr>
              <w:t xml:space="preserve"> </w:t>
            </w:r>
            <w:r w:rsidR="009E4785">
              <w:rPr>
                <w:sz w:val="20"/>
                <w:lang w:eastAsia="ko-KR"/>
              </w:rPr>
              <w:t>________</w:t>
            </w:r>
            <w:r w:rsidR="009E4785">
              <w:rPr>
                <w:rFonts w:hint="eastAsia"/>
                <w:sz w:val="20"/>
                <w:lang w:eastAsia="ko-KR"/>
              </w:rPr>
              <w:t>명</w:t>
            </w:r>
          </w:p>
          <w:p w:rsidR="009779AA" w:rsidRPr="00EE7D43" w:rsidRDefault="009779AA">
            <w:pPr>
              <w:rPr>
                <w:sz w:val="16"/>
                <w:lang w:eastAsia="ko-KR"/>
              </w:rPr>
            </w:pPr>
            <w:r>
              <w:rPr>
                <w:rFonts w:hint="eastAsia"/>
                <w:sz w:val="20"/>
                <w:lang w:eastAsia="ko-KR"/>
              </w:rPr>
              <w:t>2)</w:t>
            </w:r>
            <w:r>
              <w:rPr>
                <w:sz w:val="20"/>
                <w:lang w:eastAsia="ko-KR"/>
              </w:rPr>
              <w:t xml:space="preserve"> </w:t>
            </w:r>
            <w:r>
              <w:rPr>
                <w:rFonts w:hint="eastAsia"/>
                <w:sz w:val="20"/>
                <w:lang w:eastAsia="ko-KR"/>
              </w:rPr>
              <w:t>병설유치원</w:t>
            </w:r>
            <w:r>
              <w:rPr>
                <w:rFonts w:hint="eastAsia"/>
                <w:sz w:val="20"/>
                <w:lang w:eastAsia="ko-KR"/>
              </w:rPr>
              <w:t xml:space="preserve"> </w:t>
            </w:r>
            <w:r>
              <w:rPr>
                <w:rFonts w:hint="eastAsia"/>
                <w:sz w:val="20"/>
                <w:lang w:eastAsia="ko-KR"/>
              </w:rPr>
              <w:t>아동</w:t>
            </w:r>
            <w:r>
              <w:rPr>
                <w:rFonts w:hint="eastAsia"/>
                <w:sz w:val="20"/>
                <w:lang w:eastAsia="ko-KR"/>
              </w:rPr>
              <w:t xml:space="preserve"> </w:t>
            </w:r>
            <w:r>
              <w:rPr>
                <w:rFonts w:hint="eastAsia"/>
                <w:sz w:val="20"/>
                <w:lang w:eastAsia="ko-KR"/>
              </w:rPr>
              <w:t>현황</w:t>
            </w:r>
            <w:r>
              <w:rPr>
                <w:rFonts w:hint="eastAsia"/>
                <w:sz w:val="20"/>
                <w:lang w:eastAsia="ko-KR"/>
              </w:rPr>
              <w:t>:</w:t>
            </w:r>
            <w:r>
              <w:rPr>
                <w:sz w:val="20"/>
                <w:lang w:eastAsia="ko-KR"/>
              </w:rPr>
              <w:t xml:space="preserve"> ________</w:t>
            </w:r>
            <w:r>
              <w:rPr>
                <w:rFonts w:hint="eastAsia"/>
                <w:sz w:val="20"/>
                <w:lang w:eastAsia="ko-KR"/>
              </w:rPr>
              <w:t>명</w:t>
            </w:r>
            <w:r>
              <w:rPr>
                <w:rFonts w:hint="eastAsia"/>
                <w:sz w:val="20"/>
                <w:lang w:eastAsia="ko-KR"/>
              </w:rPr>
              <w:t xml:space="preserve"> (</w:t>
            </w:r>
            <w:r>
              <w:rPr>
                <w:rFonts w:hint="eastAsia"/>
                <w:sz w:val="20"/>
                <w:lang w:eastAsia="ko-KR"/>
              </w:rPr>
              <w:t>해당하는</w:t>
            </w:r>
            <w:r>
              <w:rPr>
                <w:rFonts w:hint="eastAsia"/>
                <w:sz w:val="20"/>
                <w:lang w:eastAsia="ko-KR"/>
              </w:rPr>
              <w:t xml:space="preserve"> </w:t>
            </w:r>
            <w:r>
              <w:rPr>
                <w:rFonts w:hint="eastAsia"/>
                <w:sz w:val="20"/>
                <w:lang w:eastAsia="ko-KR"/>
              </w:rPr>
              <w:t>경우</w:t>
            </w:r>
            <w:r>
              <w:rPr>
                <w:rFonts w:hint="eastAsia"/>
                <w:sz w:val="20"/>
                <w:lang w:eastAsia="ko-KR"/>
              </w:rPr>
              <w:t>)</w:t>
            </w:r>
          </w:p>
          <w:p w:rsidR="002A5FA9" w:rsidRPr="00DB44E3" w:rsidRDefault="009779AA" w:rsidP="009E4785">
            <w:pPr>
              <w:rPr>
                <w:rFonts w:ascii="나눔바른고딕" w:hAnsi="나눔바른고딕"/>
                <w:sz w:val="20"/>
                <w:lang w:val="en-US" w:eastAsia="ko-KR"/>
              </w:rPr>
            </w:pPr>
            <w:r>
              <w:rPr>
                <w:rFonts w:hint="eastAsia"/>
                <w:sz w:val="20"/>
                <w:lang w:eastAsia="ko-KR"/>
              </w:rPr>
              <w:t>3</w:t>
            </w:r>
            <w:r w:rsidR="00001CD7">
              <w:rPr>
                <w:rFonts w:hint="eastAsia"/>
                <w:sz w:val="20"/>
                <w:lang w:eastAsia="ko-KR"/>
              </w:rPr>
              <w:t xml:space="preserve">) </w:t>
            </w:r>
            <w:r w:rsidR="00001CD7">
              <w:rPr>
                <w:rFonts w:hint="eastAsia"/>
                <w:sz w:val="20"/>
                <w:lang w:eastAsia="ko-KR"/>
              </w:rPr>
              <w:t>교</w:t>
            </w:r>
            <w:r w:rsidR="009E4785">
              <w:rPr>
                <w:rFonts w:hint="eastAsia"/>
                <w:sz w:val="20"/>
                <w:lang w:eastAsia="ko-KR"/>
              </w:rPr>
              <w:t>사</w:t>
            </w:r>
            <w:r w:rsidR="00001CD7">
              <w:rPr>
                <w:rFonts w:hint="eastAsia"/>
                <w:sz w:val="20"/>
                <w:lang w:eastAsia="ko-KR"/>
              </w:rPr>
              <w:t xml:space="preserve"> </w:t>
            </w:r>
            <w:r w:rsidR="00001CD7">
              <w:rPr>
                <w:rFonts w:hint="eastAsia"/>
                <w:sz w:val="20"/>
                <w:lang w:eastAsia="ko-KR"/>
              </w:rPr>
              <w:t>현황</w:t>
            </w:r>
            <w:r w:rsidR="00001CD7">
              <w:rPr>
                <w:rFonts w:hint="eastAsia"/>
                <w:sz w:val="20"/>
                <w:lang w:eastAsia="ko-KR"/>
              </w:rPr>
              <w:t>:</w:t>
            </w:r>
            <w:r w:rsidR="00001CD7">
              <w:rPr>
                <w:sz w:val="20"/>
                <w:lang w:eastAsia="ko-KR"/>
              </w:rPr>
              <w:t xml:space="preserve"> ______</w:t>
            </w:r>
            <w:r w:rsidR="002A71B2">
              <w:rPr>
                <w:sz w:val="20"/>
                <w:lang w:eastAsia="ko-KR"/>
              </w:rPr>
              <w:t>_</w:t>
            </w:r>
            <w:r w:rsidR="00001CD7">
              <w:rPr>
                <w:sz w:val="20"/>
                <w:lang w:eastAsia="ko-KR"/>
              </w:rPr>
              <w:t>_</w:t>
            </w:r>
            <w:r w:rsidR="00001CD7">
              <w:rPr>
                <w:rFonts w:hint="eastAsia"/>
                <w:sz w:val="20"/>
                <w:lang w:eastAsia="ko-KR"/>
              </w:rPr>
              <w:t>명</w:t>
            </w:r>
          </w:p>
        </w:tc>
      </w:tr>
      <w:tr w:rsidR="00EE7D43" w:rsidRPr="00DB44E3" w:rsidTr="00807D96">
        <w:trPr>
          <w:trHeight w:val="2105"/>
        </w:trPr>
        <w:tc>
          <w:tcPr>
            <w:tcW w:w="113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4101E" w:rsidRDefault="00D4101E" w:rsidP="001C5197">
            <w:pPr>
              <w:jc w:val="center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재학생</w:t>
            </w:r>
          </w:p>
          <w:p w:rsidR="00D4101E" w:rsidRDefault="00D4101E" w:rsidP="00D4101E">
            <w:pPr>
              <w:jc w:val="center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취약 계층</w:t>
            </w:r>
          </w:p>
          <w:p w:rsidR="00D4101E" w:rsidRDefault="00EE7D43" w:rsidP="00D4101E">
            <w:pPr>
              <w:jc w:val="center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현황</w:t>
            </w:r>
          </w:p>
          <w:p w:rsidR="00D4101E" w:rsidRDefault="00D4101E" w:rsidP="00D4101E">
            <w:pPr>
              <w:jc w:val="center"/>
              <w:rPr>
                <w:sz w:val="16"/>
                <w:lang w:eastAsia="ko-KR"/>
              </w:rPr>
            </w:pPr>
            <w:r>
              <w:rPr>
                <w:rFonts w:ascii="나눔바른고딕" w:hAnsi="나눔바른고딕" w:hint="eastAsia"/>
                <w:sz w:val="16"/>
                <w:lang w:eastAsia="ko-KR"/>
              </w:rPr>
              <w:t>※</w:t>
            </w:r>
            <w:r>
              <w:rPr>
                <w:rFonts w:hint="eastAsia"/>
                <w:sz w:val="16"/>
                <w:lang w:eastAsia="ko-KR"/>
              </w:rPr>
              <w:t xml:space="preserve"> 2</w:t>
            </w:r>
            <w:r w:rsidR="00792077">
              <w:rPr>
                <w:sz w:val="16"/>
                <w:lang w:eastAsia="ko-KR"/>
              </w:rPr>
              <w:t>2</w:t>
            </w:r>
            <w:r>
              <w:rPr>
                <w:rFonts w:hint="eastAsia"/>
                <w:sz w:val="16"/>
                <w:lang w:eastAsia="ko-KR"/>
              </w:rPr>
              <w:t>년</w:t>
            </w:r>
            <w:r>
              <w:rPr>
                <w:rFonts w:hint="eastAsia"/>
                <w:sz w:val="16"/>
                <w:lang w:eastAsia="ko-KR"/>
              </w:rPr>
              <w:t xml:space="preserve"> </w:t>
            </w:r>
            <w:r>
              <w:rPr>
                <w:sz w:val="16"/>
                <w:lang w:eastAsia="ko-KR"/>
              </w:rPr>
              <w:t>12</w:t>
            </w:r>
            <w:r>
              <w:rPr>
                <w:rFonts w:hint="eastAsia"/>
                <w:sz w:val="16"/>
                <w:lang w:eastAsia="ko-KR"/>
              </w:rPr>
              <w:t>월</w:t>
            </w:r>
          </w:p>
          <w:p w:rsidR="00EE7D43" w:rsidRPr="00881765" w:rsidRDefault="00D4101E" w:rsidP="00D4101E">
            <w:pPr>
              <w:jc w:val="center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>
              <w:rPr>
                <w:rFonts w:hint="eastAsia"/>
                <w:sz w:val="16"/>
                <w:lang w:eastAsia="ko-KR"/>
              </w:rPr>
              <w:t>기준</w:t>
            </w:r>
            <w:r w:rsidR="00EE7D43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 xml:space="preserve"> </w:t>
            </w:r>
          </w:p>
        </w:tc>
        <w:tc>
          <w:tcPr>
            <w:tcW w:w="850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92077" w:rsidRDefault="00792077" w:rsidP="00D4101E">
            <w:pPr>
              <w:widowControl w:val="0"/>
              <w:wordWrap w:val="0"/>
              <w:autoSpaceDE w:val="0"/>
              <w:autoSpaceDN w:val="0"/>
              <w:spacing w:line="336" w:lineRule="auto"/>
              <w:jc w:val="both"/>
              <w:textAlignment w:val="baseline"/>
              <w:rPr>
                <w:sz w:val="20"/>
                <w:lang w:val="en-US" w:eastAsia="ko-KR"/>
              </w:rPr>
            </w:pPr>
            <w:r>
              <w:rPr>
                <w:rFonts w:hint="eastAsia"/>
                <w:sz w:val="20"/>
                <w:lang w:val="en-US" w:eastAsia="ko-KR"/>
              </w:rPr>
              <w:t>총</w:t>
            </w:r>
            <w:r>
              <w:rPr>
                <w:sz w:val="20"/>
                <w:lang w:eastAsia="ko-KR"/>
              </w:rPr>
              <w:t>________</w:t>
            </w:r>
            <w:r>
              <w:rPr>
                <w:rFonts w:hint="eastAsia"/>
                <w:sz w:val="20"/>
                <w:lang w:eastAsia="ko-KR"/>
              </w:rPr>
              <w:t>명</w:t>
            </w:r>
          </w:p>
          <w:tbl>
            <w:tblPr>
              <w:tblpPr w:leftFromText="142" w:rightFromText="142" w:vertAnchor="text" w:horzAnchor="margin" w:tblpY="98"/>
              <w:tblOverlap w:val="never"/>
              <w:tblW w:w="81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4"/>
              <w:gridCol w:w="1050"/>
              <w:gridCol w:w="1050"/>
              <w:gridCol w:w="1050"/>
              <w:gridCol w:w="1050"/>
              <w:gridCol w:w="1050"/>
              <w:gridCol w:w="1050"/>
              <w:gridCol w:w="1052"/>
            </w:tblGrid>
            <w:tr w:rsidR="00792077" w:rsidRPr="00D4101E" w:rsidTr="00DC35D2">
              <w:trPr>
                <w:trHeight w:val="190"/>
                <w:tblHeader/>
              </w:trPr>
              <w:tc>
                <w:tcPr>
                  <w:tcW w:w="844" w:type="dxa"/>
                  <w:vMerge w:val="restart"/>
                  <w:shd w:val="clear" w:color="auto" w:fill="F2F2F2" w:themeFill="background1" w:themeFillShade="F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b/>
                      <w:sz w:val="20"/>
                      <w:lang w:eastAsia="ko-KR"/>
                    </w:rPr>
                  </w:pPr>
                  <w:r w:rsidRPr="00D4101E">
                    <w:rPr>
                      <w:rFonts w:ascii="나눔바른고딕" w:hAnsi="나눔바른고딕" w:hint="eastAsia"/>
                      <w:b/>
                      <w:sz w:val="20"/>
                      <w:lang w:eastAsia="ko-KR"/>
                    </w:rPr>
                    <w:t>구분</w:t>
                  </w:r>
                </w:p>
              </w:tc>
              <w:tc>
                <w:tcPr>
                  <w:tcW w:w="1050" w:type="dxa"/>
                  <w:vMerge w:val="restart"/>
                  <w:shd w:val="clear" w:color="auto" w:fill="F2F2F2" w:themeFill="background1" w:themeFillShade="F2"/>
                  <w:vAlign w:val="center"/>
                </w:tcPr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b/>
                      <w:sz w:val="20"/>
                      <w:lang w:eastAsia="ko-KR"/>
                    </w:rPr>
                  </w:pPr>
                  <w:proofErr w:type="spellStart"/>
                  <w:r w:rsidRPr="00D4101E">
                    <w:rPr>
                      <w:rFonts w:ascii="나눔바른고딕" w:hAnsi="나눔바른고딕" w:hint="eastAsia"/>
                      <w:b/>
                      <w:sz w:val="20"/>
                      <w:lang w:eastAsia="ko-KR"/>
                    </w:rPr>
                    <w:t>비취약</w:t>
                  </w:r>
                  <w:proofErr w:type="spellEnd"/>
                  <w:r w:rsidRPr="00D4101E">
                    <w:rPr>
                      <w:rFonts w:ascii="나눔바른고딕" w:hAnsi="나눔바른고딕" w:hint="eastAsia"/>
                      <w:b/>
                      <w:sz w:val="20"/>
                      <w:lang w:eastAsia="ko-KR"/>
                    </w:rPr>
                    <w:t xml:space="preserve"> </w:t>
                  </w:r>
                </w:p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b/>
                      <w:sz w:val="20"/>
                      <w:lang w:eastAsia="ko-KR"/>
                    </w:rPr>
                  </w:pPr>
                  <w:r w:rsidRPr="00D4101E">
                    <w:rPr>
                      <w:rFonts w:ascii="나눔바른고딕" w:hAnsi="나눔바른고딕" w:hint="eastAsia"/>
                      <w:b/>
                      <w:sz w:val="20"/>
                      <w:lang w:eastAsia="ko-KR"/>
                    </w:rPr>
                    <w:t>계층</w:t>
                  </w:r>
                </w:p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b/>
                      <w:sz w:val="20"/>
                      <w:lang w:eastAsia="ko-KR"/>
                    </w:rPr>
                  </w:pPr>
                  <w:r w:rsidRPr="00D4101E">
                    <w:rPr>
                      <w:rFonts w:ascii="나눔바른고딕" w:hAnsi="나눔바른고딕" w:hint="eastAsia"/>
                      <w:b/>
                      <w:sz w:val="20"/>
                      <w:lang w:eastAsia="ko-KR"/>
                    </w:rPr>
                    <w:t xml:space="preserve">아동 </w:t>
                  </w:r>
                </w:p>
              </w:tc>
              <w:tc>
                <w:tcPr>
                  <w:tcW w:w="6302" w:type="dxa"/>
                  <w:gridSpan w:val="6"/>
                  <w:shd w:val="clear" w:color="auto" w:fill="F2F2F2" w:themeFill="background1" w:themeFillShade="F2"/>
                </w:tcPr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b/>
                      <w:sz w:val="20"/>
                      <w:lang w:eastAsia="ko-KR"/>
                    </w:rPr>
                  </w:pPr>
                  <w:r w:rsidRPr="00D4101E">
                    <w:rPr>
                      <w:rFonts w:ascii="나눔바른고딕" w:hAnsi="나눔바른고딕" w:hint="eastAsia"/>
                      <w:b/>
                      <w:sz w:val="20"/>
                      <w:lang w:eastAsia="ko-KR"/>
                    </w:rPr>
                    <w:t xml:space="preserve">취약 계층 </w:t>
                  </w:r>
                  <w:r>
                    <w:rPr>
                      <w:rFonts w:ascii="나눔바른고딕" w:hAnsi="나눔바른고딕"/>
                      <w:b/>
                      <w:sz w:val="20"/>
                      <w:lang w:eastAsia="ko-KR"/>
                    </w:rPr>
                    <w:t>(</w:t>
                  </w:r>
                  <w:r>
                    <w:rPr>
                      <w:rFonts w:ascii="나눔바른고딕" w:hAnsi="나눔바른고딕" w:hint="eastAsia"/>
                      <w:b/>
                      <w:sz w:val="20"/>
                      <w:lang w:eastAsia="ko-KR"/>
                    </w:rPr>
                    <w:t>중복 제외하지 않음)</w:t>
                  </w:r>
                </w:p>
              </w:tc>
            </w:tr>
            <w:tr w:rsidR="00792077" w:rsidRPr="00D4101E" w:rsidTr="00DC35D2">
              <w:trPr>
                <w:trHeight w:val="190"/>
                <w:tblHeader/>
              </w:trPr>
              <w:tc>
                <w:tcPr>
                  <w:tcW w:w="844" w:type="dxa"/>
                  <w:vMerge/>
                  <w:shd w:val="clear" w:color="auto" w:fill="F2F2F2" w:themeFill="background1" w:themeFillShade="F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792077" w:rsidRPr="002A5FA9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</w:p>
              </w:tc>
              <w:tc>
                <w:tcPr>
                  <w:tcW w:w="1050" w:type="dxa"/>
                  <w:vMerge/>
                  <w:shd w:val="clear" w:color="auto" w:fill="F2F2F2" w:themeFill="background1" w:themeFillShade="F2"/>
                </w:tcPr>
                <w:p w:rsidR="00792077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</w:p>
              </w:tc>
              <w:tc>
                <w:tcPr>
                  <w:tcW w:w="1050" w:type="dxa"/>
                  <w:shd w:val="clear" w:color="auto" w:fill="F2F2F2" w:themeFill="background1" w:themeFillShade="F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sz w:val="18"/>
                      <w:lang w:eastAsia="ko-KR"/>
                    </w:rPr>
                  </w:pPr>
                  <w:proofErr w:type="spellStart"/>
                  <w:r w:rsidRPr="00D4101E">
                    <w:rPr>
                      <w:rFonts w:ascii="나눔바른고딕" w:hAnsi="나눔바른고딕" w:hint="eastAsia"/>
                      <w:sz w:val="18"/>
                      <w:lang w:eastAsia="ko-KR"/>
                    </w:rPr>
                    <w:t>수급권자</w:t>
                  </w:r>
                  <w:proofErr w:type="spellEnd"/>
                </w:p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sz w:val="18"/>
                      <w:lang w:eastAsia="ko-KR"/>
                    </w:rPr>
                  </w:pPr>
                  <w:r w:rsidRPr="00D4101E">
                    <w:rPr>
                      <w:rFonts w:ascii="나눔바른고딕" w:hAnsi="나눔바른고딕" w:hint="eastAsia"/>
                      <w:sz w:val="18"/>
                      <w:lang w:eastAsia="ko-KR"/>
                    </w:rPr>
                    <w:t xml:space="preserve">아동 </w:t>
                  </w:r>
                </w:p>
              </w:tc>
              <w:tc>
                <w:tcPr>
                  <w:tcW w:w="1050" w:type="dxa"/>
                  <w:shd w:val="clear" w:color="auto" w:fill="F2F2F2" w:themeFill="background1" w:themeFillShade="F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sz w:val="18"/>
                      <w:lang w:eastAsia="ko-KR"/>
                    </w:rPr>
                  </w:pPr>
                  <w:proofErr w:type="spellStart"/>
                  <w:r w:rsidRPr="00D4101E">
                    <w:rPr>
                      <w:rFonts w:ascii="나눔바른고딕" w:hAnsi="나눔바른고딕" w:hint="eastAsia"/>
                      <w:sz w:val="18"/>
                      <w:lang w:eastAsia="ko-KR"/>
                    </w:rPr>
                    <w:t>차상위계층</w:t>
                  </w:r>
                  <w:proofErr w:type="spellEnd"/>
                </w:p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sz w:val="18"/>
                      <w:lang w:eastAsia="ko-KR"/>
                    </w:rPr>
                  </w:pPr>
                  <w:r w:rsidRPr="00D4101E">
                    <w:rPr>
                      <w:rFonts w:ascii="나눔바른고딕" w:hAnsi="나눔바른고딕" w:hint="eastAsia"/>
                      <w:sz w:val="18"/>
                      <w:lang w:eastAsia="ko-KR"/>
                    </w:rPr>
                    <w:t>아동</w:t>
                  </w:r>
                </w:p>
              </w:tc>
              <w:tc>
                <w:tcPr>
                  <w:tcW w:w="1050" w:type="dxa"/>
                  <w:shd w:val="clear" w:color="auto" w:fill="F2F2F2" w:themeFill="background1" w:themeFillShade="F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792077" w:rsidRDefault="00792077" w:rsidP="00792077">
                  <w:pPr>
                    <w:jc w:val="center"/>
                    <w:rPr>
                      <w:rFonts w:ascii="나눔바른고딕" w:hAnsi="나눔바른고딕"/>
                      <w:sz w:val="18"/>
                      <w:lang w:eastAsia="ko-KR"/>
                    </w:rPr>
                  </w:pPr>
                  <w:proofErr w:type="spellStart"/>
                  <w:r w:rsidRPr="00D4101E">
                    <w:rPr>
                      <w:rFonts w:ascii="나눔바른고딕" w:hAnsi="나눔바른고딕" w:hint="eastAsia"/>
                      <w:sz w:val="18"/>
                      <w:lang w:eastAsia="ko-KR"/>
                    </w:rPr>
                    <w:t>한부모가족</w:t>
                  </w:r>
                  <w:proofErr w:type="spellEnd"/>
                  <w:r w:rsidRPr="00D4101E">
                    <w:rPr>
                      <w:rFonts w:ascii="나눔바른고딕" w:hAnsi="나눔바른고딕" w:hint="eastAsia"/>
                      <w:sz w:val="18"/>
                      <w:lang w:eastAsia="ko-KR"/>
                    </w:rPr>
                    <w:t xml:space="preserve"> </w:t>
                  </w:r>
                </w:p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sz w:val="18"/>
                      <w:lang w:eastAsia="ko-KR"/>
                    </w:rPr>
                  </w:pPr>
                  <w:r w:rsidRPr="00D4101E">
                    <w:rPr>
                      <w:rFonts w:ascii="나눔바른고딕" w:hAnsi="나눔바른고딕" w:hint="eastAsia"/>
                      <w:sz w:val="18"/>
                      <w:lang w:eastAsia="ko-KR"/>
                    </w:rPr>
                    <w:t>아동</w:t>
                  </w:r>
                </w:p>
              </w:tc>
              <w:tc>
                <w:tcPr>
                  <w:tcW w:w="1050" w:type="dxa"/>
                  <w:shd w:val="clear" w:color="auto" w:fill="F2F2F2" w:themeFill="background1" w:themeFillShade="F2"/>
                  <w:vAlign w:val="center"/>
                </w:tcPr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sz w:val="18"/>
                      <w:lang w:eastAsia="ko-KR"/>
                    </w:rPr>
                  </w:pPr>
                  <w:proofErr w:type="spellStart"/>
                  <w:r w:rsidRPr="00D4101E">
                    <w:rPr>
                      <w:rFonts w:ascii="나눔바른고딕" w:hAnsi="나눔바른고딕" w:hint="eastAsia"/>
                      <w:sz w:val="18"/>
                      <w:lang w:eastAsia="ko-KR"/>
                    </w:rPr>
                    <w:t>조손가정</w:t>
                  </w:r>
                  <w:proofErr w:type="spellEnd"/>
                </w:p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sz w:val="18"/>
                      <w:lang w:eastAsia="ko-KR"/>
                    </w:rPr>
                  </w:pPr>
                  <w:r w:rsidRPr="00D4101E">
                    <w:rPr>
                      <w:rFonts w:ascii="나눔바른고딕" w:hAnsi="나눔바른고딕" w:hint="eastAsia"/>
                      <w:sz w:val="18"/>
                      <w:lang w:eastAsia="ko-KR"/>
                    </w:rPr>
                    <w:t>아동</w:t>
                  </w:r>
                </w:p>
              </w:tc>
              <w:tc>
                <w:tcPr>
                  <w:tcW w:w="1050" w:type="dxa"/>
                  <w:shd w:val="clear" w:color="auto" w:fill="F2F2F2" w:themeFill="background1" w:themeFillShade="F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sz w:val="18"/>
                      <w:lang w:eastAsia="ko-KR"/>
                    </w:rPr>
                  </w:pPr>
                  <w:r w:rsidRPr="00D4101E">
                    <w:rPr>
                      <w:rFonts w:ascii="나눔바른고딕" w:hAnsi="나눔바른고딕" w:hint="eastAsia"/>
                      <w:sz w:val="18"/>
                      <w:lang w:eastAsia="ko-KR"/>
                    </w:rPr>
                    <w:t>다문화가족</w:t>
                  </w:r>
                </w:p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sz w:val="18"/>
                      <w:lang w:eastAsia="ko-KR"/>
                    </w:rPr>
                  </w:pPr>
                  <w:r w:rsidRPr="00D4101E">
                    <w:rPr>
                      <w:rFonts w:ascii="나눔바른고딕" w:hAnsi="나눔바른고딕" w:hint="eastAsia"/>
                      <w:sz w:val="18"/>
                      <w:lang w:eastAsia="ko-KR"/>
                    </w:rPr>
                    <w:t xml:space="preserve">아동 </w:t>
                  </w:r>
                </w:p>
              </w:tc>
              <w:tc>
                <w:tcPr>
                  <w:tcW w:w="1051" w:type="dxa"/>
                  <w:shd w:val="clear" w:color="auto" w:fill="F2F2F2" w:themeFill="background1" w:themeFillShade="F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sz w:val="18"/>
                      <w:lang w:eastAsia="ko-KR"/>
                    </w:rPr>
                  </w:pPr>
                  <w:r w:rsidRPr="00D4101E">
                    <w:rPr>
                      <w:rFonts w:ascii="나눔바른고딕" w:hAnsi="나눔바른고딕" w:hint="eastAsia"/>
                      <w:sz w:val="18"/>
                      <w:lang w:eastAsia="ko-KR"/>
                    </w:rPr>
                    <w:t>특수교육</w:t>
                  </w:r>
                </w:p>
                <w:p w:rsidR="00792077" w:rsidRPr="00D4101E" w:rsidRDefault="00792077" w:rsidP="00792077">
                  <w:pPr>
                    <w:jc w:val="center"/>
                    <w:rPr>
                      <w:rFonts w:ascii="나눔바른고딕" w:hAnsi="나눔바른고딕"/>
                      <w:sz w:val="18"/>
                      <w:lang w:eastAsia="ko-KR"/>
                    </w:rPr>
                  </w:pPr>
                  <w:r w:rsidRPr="00D4101E">
                    <w:rPr>
                      <w:rFonts w:ascii="나눔바른고딕" w:hAnsi="나눔바른고딕" w:hint="eastAsia"/>
                      <w:sz w:val="18"/>
                      <w:lang w:eastAsia="ko-KR"/>
                    </w:rPr>
                    <w:t>대상 아동</w:t>
                  </w:r>
                </w:p>
              </w:tc>
            </w:tr>
            <w:tr w:rsidR="00792077" w:rsidRPr="002A5FA9" w:rsidTr="00DC35D2">
              <w:trPr>
                <w:trHeight w:val="222"/>
              </w:trPr>
              <w:tc>
                <w:tcPr>
                  <w:tcW w:w="844" w:type="dxa"/>
                  <w:shd w:val="clear" w:color="auto" w:fill="F2F2F2" w:themeFill="background1" w:themeFillShade="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92077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  <w:r>
                    <w:rPr>
                      <w:rFonts w:ascii="나눔바른고딕" w:hAnsi="나눔바른고딕" w:hint="eastAsia"/>
                      <w:sz w:val="20"/>
                      <w:lang w:eastAsia="ko-KR"/>
                    </w:rPr>
                    <w:t>인원 수</w:t>
                  </w:r>
                </w:p>
                <w:p w:rsidR="00792077" w:rsidRPr="002A5FA9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  <w:r w:rsidRPr="00D4101E">
                    <w:rPr>
                      <w:rFonts w:ascii="나눔바른고딕" w:hAnsi="나눔바른고딕" w:hint="eastAsia"/>
                      <w:sz w:val="16"/>
                      <w:lang w:eastAsia="ko-KR"/>
                    </w:rPr>
                    <w:t>(단위</w:t>
                  </w:r>
                  <w:proofErr w:type="gramStart"/>
                  <w:r w:rsidRPr="00D4101E">
                    <w:rPr>
                      <w:rFonts w:ascii="나눔바른고딕" w:hAnsi="나눔바른고딕" w:hint="eastAsia"/>
                      <w:sz w:val="16"/>
                      <w:lang w:eastAsia="ko-KR"/>
                    </w:rPr>
                    <w:t>:명</w:t>
                  </w:r>
                  <w:proofErr w:type="gramEnd"/>
                  <w:r w:rsidRPr="00D4101E">
                    <w:rPr>
                      <w:rFonts w:ascii="나눔바른고딕" w:hAnsi="나눔바른고딕" w:hint="eastAsia"/>
                      <w:sz w:val="16"/>
                      <w:lang w:eastAsia="ko-KR"/>
                    </w:rPr>
                    <w:t>)</w:t>
                  </w:r>
                </w:p>
              </w:tc>
              <w:tc>
                <w:tcPr>
                  <w:tcW w:w="1050" w:type="dxa"/>
                </w:tcPr>
                <w:p w:rsidR="00792077" w:rsidRPr="002A5FA9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92077" w:rsidRPr="002A5FA9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92077" w:rsidRPr="002A5FA9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92077" w:rsidRPr="002A5FA9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</w:p>
              </w:tc>
              <w:tc>
                <w:tcPr>
                  <w:tcW w:w="1050" w:type="dxa"/>
                </w:tcPr>
                <w:p w:rsidR="00792077" w:rsidRPr="002A5FA9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92077" w:rsidRPr="002A5FA9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</w:p>
              </w:tc>
              <w:tc>
                <w:tcPr>
                  <w:tcW w:w="1051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92077" w:rsidRPr="002A5FA9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</w:p>
              </w:tc>
            </w:tr>
            <w:tr w:rsidR="00792077" w:rsidRPr="002A5FA9" w:rsidTr="00717E51">
              <w:trPr>
                <w:trHeight w:val="222"/>
              </w:trPr>
              <w:tc>
                <w:tcPr>
                  <w:tcW w:w="844" w:type="dxa"/>
                  <w:shd w:val="clear" w:color="auto" w:fill="F2F2F2" w:themeFill="background1" w:themeFillShade="F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92077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  <w:r>
                    <w:rPr>
                      <w:rFonts w:ascii="나눔바른고딕" w:hAnsi="나눔바른고딕" w:hint="eastAsia"/>
                      <w:sz w:val="20"/>
                      <w:lang w:eastAsia="ko-KR"/>
                    </w:rPr>
                    <w:t>퍼센트</w:t>
                  </w:r>
                </w:p>
              </w:tc>
              <w:tc>
                <w:tcPr>
                  <w:tcW w:w="1050" w:type="dxa"/>
                </w:tcPr>
                <w:p w:rsidR="00792077" w:rsidRPr="002A5FA9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  <w:r>
                    <w:rPr>
                      <w:sz w:val="20"/>
                      <w:lang w:eastAsia="ko-KR"/>
                    </w:rPr>
                    <w:t>_____%</w:t>
                  </w:r>
                </w:p>
              </w:tc>
              <w:tc>
                <w:tcPr>
                  <w:tcW w:w="6302" w:type="dxa"/>
                  <w:gridSpan w:val="6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92077" w:rsidRPr="002A5FA9" w:rsidRDefault="00792077" w:rsidP="00792077">
                  <w:pPr>
                    <w:jc w:val="center"/>
                    <w:rPr>
                      <w:rFonts w:ascii="나눔바른고딕" w:hAnsi="나눔바른고딕"/>
                      <w:sz w:val="20"/>
                      <w:lang w:eastAsia="ko-KR"/>
                    </w:rPr>
                  </w:pPr>
                  <w:r>
                    <w:rPr>
                      <w:rFonts w:ascii="나눔바른고딕" w:hAnsi="나눔바른고딕" w:hint="eastAsia"/>
                      <w:sz w:val="20"/>
                      <w:lang w:eastAsia="ko-KR"/>
                    </w:rPr>
                    <w:t xml:space="preserve">   </w:t>
                  </w:r>
                  <w:r>
                    <w:rPr>
                      <w:sz w:val="20"/>
                      <w:lang w:eastAsia="ko-KR"/>
                    </w:rPr>
                    <w:t>________</w:t>
                  </w:r>
                  <w:r>
                    <w:rPr>
                      <w:rFonts w:ascii="나눔바른고딕" w:hAnsi="나눔바른고딕" w:hint="eastAsia"/>
                      <w:sz w:val="20"/>
                      <w:lang w:eastAsia="ko-KR"/>
                    </w:rPr>
                    <w:t xml:space="preserve">명, </w:t>
                  </w:r>
                  <w:r>
                    <w:rPr>
                      <w:sz w:val="20"/>
                      <w:lang w:eastAsia="ko-KR"/>
                    </w:rPr>
                    <w:t>_____%</w:t>
                  </w:r>
                </w:p>
              </w:tc>
            </w:tr>
          </w:tbl>
          <w:p w:rsidR="00792077" w:rsidRPr="00EE7D43" w:rsidRDefault="00792077" w:rsidP="00D4101E">
            <w:pPr>
              <w:widowControl w:val="0"/>
              <w:wordWrap w:val="0"/>
              <w:autoSpaceDE w:val="0"/>
              <w:autoSpaceDN w:val="0"/>
              <w:spacing w:line="336" w:lineRule="auto"/>
              <w:jc w:val="both"/>
              <w:textAlignment w:val="baseline"/>
              <w:rPr>
                <w:sz w:val="20"/>
                <w:lang w:val="en-US" w:eastAsia="ko-KR"/>
              </w:rPr>
            </w:pPr>
          </w:p>
        </w:tc>
      </w:tr>
      <w:tr w:rsidR="009779AA" w:rsidRPr="00DB44E3" w:rsidTr="002D2F8B">
        <w:trPr>
          <w:trHeight w:val="1304"/>
        </w:trPr>
        <w:tc>
          <w:tcPr>
            <w:tcW w:w="1134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779AA" w:rsidRPr="009779AA" w:rsidRDefault="009779AA" w:rsidP="001C5197">
            <w:pPr>
              <w:jc w:val="center"/>
              <w:rPr>
                <w:rFonts w:ascii="나눔바른고딕" w:hAnsi="나눔바른고딕"/>
                <w:b/>
                <w:sz w:val="18"/>
                <w:lang w:val="en-US" w:eastAsia="ko-KR"/>
              </w:rPr>
            </w:pPr>
            <w:r w:rsidRPr="009779AA">
              <w:rPr>
                <w:rFonts w:ascii="나눔바른고딕" w:hAnsi="나눔바른고딕" w:hint="eastAsia"/>
                <w:b/>
                <w:sz w:val="18"/>
                <w:lang w:val="en-US" w:eastAsia="ko-KR"/>
              </w:rPr>
              <w:t xml:space="preserve">최근 </w:t>
            </w:r>
            <w:r w:rsidRPr="009779AA">
              <w:rPr>
                <w:rFonts w:ascii="나눔바른고딕" w:hAnsi="나눔바른고딕"/>
                <w:b/>
                <w:sz w:val="18"/>
                <w:lang w:val="en-US" w:eastAsia="ko-KR"/>
              </w:rPr>
              <w:t>3</w:t>
            </w:r>
            <w:r w:rsidRPr="009779AA">
              <w:rPr>
                <w:rFonts w:ascii="나눔바른고딕" w:hAnsi="나눔바른고딕" w:hint="eastAsia"/>
                <w:b/>
                <w:sz w:val="18"/>
                <w:lang w:val="en-US" w:eastAsia="ko-KR"/>
              </w:rPr>
              <w:t>개년 학교 개보수</w:t>
            </w:r>
          </w:p>
          <w:p w:rsidR="009779AA" w:rsidRDefault="009779AA" w:rsidP="001C5197">
            <w:pPr>
              <w:jc w:val="center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 w:rsidRPr="009779AA">
              <w:rPr>
                <w:rFonts w:ascii="나눔바른고딕" w:hAnsi="나눔바른고딕" w:hint="eastAsia"/>
                <w:b/>
                <w:sz w:val="18"/>
                <w:lang w:val="en-US" w:eastAsia="ko-KR"/>
              </w:rPr>
              <w:t>(</w:t>
            </w:r>
            <w:proofErr w:type="spellStart"/>
            <w:r w:rsidRPr="009779AA">
              <w:rPr>
                <w:rFonts w:ascii="나눔바른고딕" w:hAnsi="나눔바른고딕" w:hint="eastAsia"/>
                <w:b/>
                <w:sz w:val="18"/>
                <w:lang w:val="en-US" w:eastAsia="ko-KR"/>
              </w:rPr>
              <w:t>기능보강</w:t>
            </w:r>
            <w:proofErr w:type="spellEnd"/>
            <w:r w:rsidRPr="009779AA">
              <w:rPr>
                <w:rFonts w:ascii="나눔바른고딕" w:hAnsi="나눔바른고딕" w:hint="eastAsia"/>
                <w:b/>
                <w:sz w:val="18"/>
                <w:lang w:val="en-US" w:eastAsia="ko-KR"/>
              </w:rPr>
              <w:t>) 진행 이력</w:t>
            </w:r>
          </w:p>
        </w:tc>
        <w:tc>
          <w:tcPr>
            <w:tcW w:w="850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779AA" w:rsidRPr="009779AA" w:rsidRDefault="009779AA" w:rsidP="002D2F8B">
            <w:pPr>
              <w:jc w:val="both"/>
              <w:rPr>
                <w:rFonts w:ascii="나눔바른고딕" w:hAnsi="나눔바른고딕"/>
                <w:sz w:val="18"/>
                <w:lang w:eastAsia="ko-KR"/>
              </w:rPr>
            </w:pPr>
            <w:r w:rsidRPr="002D2F8B">
              <w:rPr>
                <w:rFonts w:ascii="나눔바른고딕" w:hAnsi="나눔바른고딕" w:hint="eastAsia"/>
                <w:color w:val="BFBFBF" w:themeColor="background1" w:themeShade="BF"/>
                <w:sz w:val="20"/>
                <w:lang w:val="en-US" w:eastAsia="ko-KR"/>
              </w:rPr>
              <w:t>전기/누수/기타 단순 수선 공사는 제외 (</w:t>
            </w:r>
            <w:proofErr w:type="spellStart"/>
            <w:r w:rsidRPr="002D2F8B">
              <w:rPr>
                <w:rFonts w:ascii="나눔바른고딕" w:hAnsi="나눔바른고딕" w:hint="eastAsia"/>
                <w:color w:val="BFBFBF" w:themeColor="background1" w:themeShade="BF"/>
                <w:sz w:val="20"/>
                <w:lang w:val="en-US" w:eastAsia="ko-KR"/>
              </w:rPr>
              <w:t>시공시기</w:t>
            </w:r>
            <w:proofErr w:type="spellEnd"/>
            <w:r w:rsidRPr="002D2F8B">
              <w:rPr>
                <w:rFonts w:ascii="나눔바른고딕" w:hAnsi="나눔바른고딕" w:hint="eastAsia"/>
                <w:color w:val="BFBFBF" w:themeColor="background1" w:themeShade="BF"/>
                <w:sz w:val="20"/>
                <w:lang w:val="en-US" w:eastAsia="ko-KR"/>
              </w:rPr>
              <w:t xml:space="preserve"> / 범위(장소) / 간략 내용 기재</w:t>
            </w:r>
          </w:p>
        </w:tc>
      </w:tr>
      <w:tr w:rsidR="00FA6B21" w:rsidRPr="00DB44E3" w:rsidTr="00D4101E">
        <w:trPr>
          <w:trHeight w:val="110"/>
        </w:trPr>
        <w:tc>
          <w:tcPr>
            <w:tcW w:w="1134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Default="00FA6B21" w:rsidP="001C5197">
            <w:pPr>
              <w:jc w:val="center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놀이 공간</w:t>
            </w:r>
          </w:p>
          <w:p w:rsidR="00925C3D" w:rsidRDefault="00FA6B21" w:rsidP="001C5197">
            <w:pPr>
              <w:jc w:val="center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개선</w:t>
            </w:r>
          </w:p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후보지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A6B21" w:rsidRPr="00FA6B21" w:rsidRDefault="00FA6B21" w:rsidP="00FA6B21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FA6B21">
              <w:rPr>
                <w:rFonts w:ascii="나눔바른고딕" w:hAnsi="나눔바른고딕" w:hint="eastAsia"/>
                <w:sz w:val="20"/>
                <w:lang w:val="en-US" w:eastAsia="ko-KR"/>
              </w:rPr>
              <w:t>#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6B21" w:rsidRPr="00DB44E3" w:rsidRDefault="00FA6B21" w:rsidP="00895EC1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1순위</w:t>
            </w:r>
          </w:p>
        </w:tc>
        <w:tc>
          <w:tcPr>
            <w:tcW w:w="2600" w:type="dxa"/>
            <w:gridSpan w:val="5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A6B21" w:rsidRPr="00DB44E3" w:rsidRDefault="00FA6B21" w:rsidP="00895EC1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2순위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:rsidR="00FA6B21" w:rsidRPr="00DB44E3" w:rsidRDefault="00FA6B21" w:rsidP="00895EC1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3순위</w:t>
            </w:r>
          </w:p>
        </w:tc>
      </w:tr>
      <w:tr w:rsidR="00FA6B21" w:rsidRPr="00DB44E3" w:rsidTr="00FA6B21">
        <w:trPr>
          <w:trHeight w:val="110"/>
        </w:trPr>
        <w:tc>
          <w:tcPr>
            <w:tcW w:w="1134" w:type="dxa"/>
            <w:gridSpan w:val="2"/>
            <w:vMerge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A6B21" w:rsidRDefault="00FA6B21" w:rsidP="00FA6B21">
            <w:pPr>
              <w:jc w:val="both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A6B21" w:rsidRPr="00FA6B21" w:rsidRDefault="00FA6B21" w:rsidP="00FA6B21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FA6B21">
              <w:rPr>
                <w:rFonts w:ascii="나눔바른고딕" w:hAnsi="나눔바른고딕" w:hint="eastAsia"/>
                <w:sz w:val="20"/>
                <w:lang w:val="en-US" w:eastAsia="ko-KR"/>
              </w:rPr>
              <w:t>면적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6B21" w:rsidRDefault="00FA6B21" w:rsidP="00FA6B21">
            <w:pPr>
              <w:jc w:val="right"/>
              <w:rPr>
                <w:rFonts w:ascii="나눔바른고딕" w:hAnsi="나눔바른고딕"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㎡</w:t>
            </w:r>
          </w:p>
        </w:tc>
        <w:tc>
          <w:tcPr>
            <w:tcW w:w="2600" w:type="dxa"/>
            <w:gridSpan w:val="5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A6B21" w:rsidRDefault="00FA6B21" w:rsidP="00FA6B21">
            <w:pPr>
              <w:jc w:val="right"/>
              <w:rPr>
                <w:rFonts w:ascii="나눔바른고딕" w:hAnsi="나눔바른고딕"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㎡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:rsidR="00FA6B21" w:rsidRDefault="00FA6B21" w:rsidP="00FA6B21">
            <w:pPr>
              <w:jc w:val="right"/>
              <w:rPr>
                <w:rFonts w:ascii="나눔바른고딕" w:hAnsi="나눔바른고딕"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㎡</w:t>
            </w:r>
          </w:p>
        </w:tc>
      </w:tr>
      <w:tr w:rsidR="00FA6B21" w:rsidRPr="00DB44E3" w:rsidTr="00F0268B">
        <w:trPr>
          <w:trHeight w:val="33"/>
        </w:trPr>
        <w:tc>
          <w:tcPr>
            <w:tcW w:w="1134" w:type="dxa"/>
            <w:gridSpan w:val="2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FA6B21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A6B21" w:rsidRPr="00FA6B21" w:rsidRDefault="00FA6B21" w:rsidP="00FA6B21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FA6B21">
              <w:rPr>
                <w:rFonts w:ascii="나눔바른고딕" w:hAnsi="나눔바른고딕" w:hint="eastAsia"/>
                <w:sz w:val="20"/>
                <w:lang w:val="en-US" w:eastAsia="ko-KR"/>
              </w:rPr>
              <w:t>위치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6B21" w:rsidRPr="00001CD7" w:rsidRDefault="00FA6B21" w:rsidP="00FA6B21">
            <w:r w:rsidRPr="00FA6B21">
              <w:rPr>
                <w:rFonts w:ascii="나눔바른고딕" w:hAnsi="나눔바른고딕"/>
                <w:color w:val="BFBFBF" w:themeColor="background1" w:themeShade="BF"/>
                <w:sz w:val="20"/>
                <w:lang w:val="en-US" w:eastAsia="ko-KR"/>
              </w:rPr>
              <w:t>(</w:t>
            </w:r>
            <w:r w:rsidRPr="00FA6B21">
              <w:rPr>
                <w:rFonts w:ascii="나눔바른고딕" w:hAnsi="나눔바른고딕" w:hint="eastAsia"/>
                <w:color w:val="BFBFBF" w:themeColor="background1" w:themeShade="BF"/>
                <w:sz w:val="20"/>
                <w:lang w:val="en-US" w:eastAsia="ko-KR"/>
              </w:rPr>
              <w:t>예시)</w:t>
            </w:r>
            <w:r w:rsidRPr="00FA6B21">
              <w:rPr>
                <w:rFonts w:ascii="나눔바른고딕" w:hAnsi="나눔바른고딕"/>
                <w:color w:val="BFBFBF" w:themeColor="background1" w:themeShade="BF"/>
                <w:sz w:val="20"/>
                <w:lang w:val="en-US" w:eastAsia="ko-KR"/>
              </w:rPr>
              <w:t xml:space="preserve">  </w:t>
            </w:r>
            <w:r>
              <w:rPr>
                <w:rFonts w:ascii="나눔바른고딕" w:hAnsi="나눔바른고딕"/>
                <w:color w:val="BFBFBF" w:themeColor="background1" w:themeShade="BF"/>
                <w:sz w:val="20"/>
                <w:lang w:val="en-US" w:eastAsia="ko-KR"/>
              </w:rPr>
              <w:t xml:space="preserve">        </w:t>
            </w:r>
            <w:proofErr w:type="spellStart"/>
            <w:r w:rsidRPr="00FA6B21">
              <w:rPr>
                <w:rFonts w:ascii="나눔바른고딕" w:hAnsi="나눔바른고딕" w:hint="eastAsia"/>
                <w:color w:val="BFBFBF" w:themeColor="background1" w:themeShade="BF"/>
                <w:sz w:val="20"/>
                <w:lang w:val="en-US" w:eastAsia="ko-KR"/>
              </w:rPr>
              <w:t>구령대</w:t>
            </w:r>
            <w:proofErr w:type="spellEnd"/>
          </w:p>
        </w:tc>
        <w:tc>
          <w:tcPr>
            <w:tcW w:w="2600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FA6B21" w:rsidRPr="00001CD7" w:rsidRDefault="00FA6B21" w:rsidP="00FA6B21">
            <w:pPr>
              <w:jc w:val="center"/>
              <w:rPr>
                <w:rFonts w:ascii="나눔바른고딕" w:hAnsi="나눔바른고딕"/>
                <w:color w:val="BFBFBF" w:themeColor="background1" w:themeShade="BF"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color w:val="BFBFBF" w:themeColor="background1" w:themeShade="BF"/>
                <w:sz w:val="20"/>
                <w:lang w:val="en-US" w:eastAsia="ko-KR"/>
              </w:rPr>
              <w:t>운동장 유휴공간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:rsidR="00FA6B21" w:rsidRPr="00001CD7" w:rsidRDefault="00FA6B21" w:rsidP="00FA6B21">
            <w:pPr>
              <w:jc w:val="center"/>
              <w:rPr>
                <w:rFonts w:ascii="나눔바른고딕" w:hAnsi="나눔바른고딕"/>
                <w:color w:val="BFBFBF" w:themeColor="background1" w:themeShade="BF"/>
                <w:sz w:val="20"/>
                <w:lang w:val="en-US" w:eastAsia="ko-KR"/>
              </w:rPr>
            </w:pPr>
            <w:r w:rsidRPr="00001CD7">
              <w:rPr>
                <w:rFonts w:ascii="나눔바른고딕" w:hAnsi="나눔바른고딕" w:hint="eastAsia"/>
                <w:color w:val="BFBFBF" w:themeColor="background1" w:themeShade="BF"/>
                <w:sz w:val="20"/>
                <w:lang w:val="en-US" w:eastAsia="ko-KR"/>
              </w:rPr>
              <w:t>미사용 교실</w:t>
            </w:r>
          </w:p>
        </w:tc>
      </w:tr>
      <w:tr w:rsidR="00FA6B21" w:rsidRPr="00DB44E3" w:rsidTr="001A0840">
        <w:trPr>
          <w:trHeight w:val="1831"/>
        </w:trPr>
        <w:tc>
          <w:tcPr>
            <w:tcW w:w="1843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간략 사유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</w:p>
        </w:tc>
        <w:tc>
          <w:tcPr>
            <w:tcW w:w="2600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6B21" w:rsidRPr="00DB44E3" w:rsidRDefault="00FA6B21" w:rsidP="001C5197">
            <w:pPr>
              <w:ind w:leftChars="16" w:left="31"/>
              <w:jc w:val="center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</w:p>
        </w:tc>
        <w:tc>
          <w:tcPr>
            <w:tcW w:w="26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6B21" w:rsidRPr="00DB44E3" w:rsidRDefault="00FA6B21" w:rsidP="001C5197">
            <w:pPr>
              <w:ind w:leftChars="40" w:left="78"/>
              <w:jc w:val="center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</w:p>
        </w:tc>
      </w:tr>
      <w:tr w:rsidR="00FA6B21" w:rsidRPr="00DB44E3" w:rsidTr="00F0268B">
        <w:trPr>
          <w:trHeight w:val="539"/>
        </w:trPr>
        <w:tc>
          <w:tcPr>
            <w:tcW w:w="9643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사업 담당자 정보</w:t>
            </w:r>
          </w:p>
        </w:tc>
      </w:tr>
      <w:tr w:rsidR="00FA6B21" w:rsidRPr="00DB44E3" w:rsidTr="00FA6B21">
        <w:trPr>
          <w:trHeight w:val="616"/>
        </w:trPr>
        <w:tc>
          <w:tcPr>
            <w:tcW w:w="1843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담당</w:t>
            </w:r>
            <w:r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 xml:space="preserve"> 교사</w:t>
            </w:r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 xml:space="preserve"> 성명</w:t>
            </w:r>
          </w:p>
        </w:tc>
        <w:tc>
          <w:tcPr>
            <w:tcW w:w="29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A6B21" w:rsidRPr="00DB44E3" w:rsidRDefault="00FA6B21" w:rsidP="001C5197">
            <w:pPr>
              <w:ind w:leftChars="38" w:left="75"/>
              <w:jc w:val="center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담당</w:t>
            </w:r>
            <w:r w:rsidR="009E4785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/직책</w:t>
            </w:r>
          </w:p>
        </w:tc>
        <w:tc>
          <w:tcPr>
            <w:tcW w:w="368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</w:p>
        </w:tc>
      </w:tr>
      <w:tr w:rsidR="00FA6B21" w:rsidRPr="00DB44E3" w:rsidTr="00FA6B21">
        <w:trPr>
          <w:trHeight w:val="613"/>
        </w:trPr>
        <w:tc>
          <w:tcPr>
            <w:tcW w:w="82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연락처</w:t>
            </w:r>
          </w:p>
        </w:tc>
        <w:tc>
          <w:tcPr>
            <w:tcW w:w="10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전화</w:t>
            </w:r>
          </w:p>
        </w:tc>
        <w:tc>
          <w:tcPr>
            <w:tcW w:w="29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팩스</w:t>
            </w:r>
          </w:p>
        </w:tc>
        <w:tc>
          <w:tcPr>
            <w:tcW w:w="368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</w:p>
        </w:tc>
      </w:tr>
      <w:tr w:rsidR="00FA6B21" w:rsidRPr="00DB44E3" w:rsidTr="00FA6B21">
        <w:trPr>
          <w:trHeight w:val="613"/>
        </w:trPr>
        <w:tc>
          <w:tcPr>
            <w:tcW w:w="822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A6B21" w:rsidRPr="00DB44E3" w:rsidRDefault="00FA6B21" w:rsidP="00FA6B21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휴대전화</w:t>
            </w:r>
          </w:p>
        </w:tc>
        <w:tc>
          <w:tcPr>
            <w:tcW w:w="29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1C5197">
            <w:pPr>
              <w:jc w:val="center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E-mail</w:t>
            </w:r>
          </w:p>
        </w:tc>
        <w:tc>
          <w:tcPr>
            <w:tcW w:w="3686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6B21" w:rsidRPr="00DB44E3" w:rsidRDefault="00FA6B21" w:rsidP="00FA6B21">
            <w:pPr>
              <w:jc w:val="both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</w:p>
        </w:tc>
      </w:tr>
      <w:tr w:rsidR="00DF186C" w:rsidRPr="001A0840" w:rsidTr="00DF186C">
        <w:trPr>
          <w:trHeight w:val="241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F186C" w:rsidRDefault="00DF186C" w:rsidP="00DF186C">
            <w:pPr>
              <w:jc w:val="center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lastRenderedPageBreak/>
              <w:t>현장심사</w:t>
            </w:r>
          </w:p>
          <w:p w:rsidR="00DF186C" w:rsidRDefault="00DF186C" w:rsidP="00DF186C">
            <w:pPr>
              <w:jc w:val="center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proofErr w:type="spellStart"/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일정조사</w:t>
            </w:r>
            <w:proofErr w:type="spellEnd"/>
          </w:p>
        </w:tc>
        <w:tc>
          <w:tcPr>
            <w:tcW w:w="8509" w:type="dxa"/>
            <w:gridSpan w:val="8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92077" w:rsidRDefault="00792077" w:rsidP="00C46FE0">
            <w:pPr>
              <w:jc w:val="both"/>
              <w:rPr>
                <w:sz w:val="20"/>
                <w:lang w:val="en-US" w:eastAsia="ko-KR"/>
              </w:rPr>
            </w:pPr>
            <w:r>
              <w:rPr>
                <w:rFonts w:hint="eastAsia"/>
                <w:sz w:val="20"/>
                <w:lang w:val="en-US" w:eastAsia="ko-KR"/>
              </w:rPr>
              <w:t>불가능한</w:t>
            </w:r>
            <w:r>
              <w:rPr>
                <w:rFonts w:hint="eastAsia"/>
                <w:sz w:val="20"/>
                <w:lang w:val="en-US" w:eastAsia="ko-KR"/>
              </w:rPr>
              <w:t xml:space="preserve"> </w:t>
            </w:r>
            <w:r>
              <w:rPr>
                <w:rFonts w:hint="eastAsia"/>
                <w:sz w:val="20"/>
                <w:lang w:val="en-US" w:eastAsia="ko-KR"/>
              </w:rPr>
              <w:t>일정에</w:t>
            </w:r>
            <w:r>
              <w:rPr>
                <w:rFonts w:hint="eastAsia"/>
                <w:sz w:val="20"/>
                <w:lang w:val="en-US" w:eastAsia="ko-KR"/>
              </w:rPr>
              <w:t xml:space="preserve"> </w:t>
            </w:r>
            <w:r>
              <w:rPr>
                <w:rFonts w:hint="eastAsia"/>
                <w:sz w:val="20"/>
                <w:lang w:val="en-US" w:eastAsia="ko-KR"/>
              </w:rPr>
              <w:t>체크해주세요</w:t>
            </w:r>
            <w:r>
              <w:rPr>
                <w:rFonts w:hint="eastAsia"/>
                <w:sz w:val="20"/>
                <w:lang w:val="en-US" w:eastAsia="ko-KR"/>
              </w:rPr>
              <w:t>.</w:t>
            </w:r>
            <w:r>
              <w:rPr>
                <w:sz w:val="20"/>
                <w:lang w:val="en-US" w:eastAsia="ko-KR"/>
              </w:rPr>
              <w:t xml:space="preserve"> </w:t>
            </w:r>
          </w:p>
          <w:p w:rsidR="00DF186C" w:rsidRDefault="00792077" w:rsidP="00792077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 w:rsidR="008F6100">
              <w:rPr>
                <w:rFonts w:ascii="나눔바른고딕" w:hAnsi="나눔바른고딕"/>
                <w:sz w:val="20"/>
                <w:lang w:val="en-US" w:eastAsia="ko-KR"/>
              </w:rPr>
              <w:t>3/13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(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월)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 w:rsidR="008F6100">
              <w:rPr>
                <w:rFonts w:ascii="나눔바른고딕" w:hAnsi="나눔바른고딕"/>
                <w:sz w:val="20"/>
                <w:lang w:val="en-US" w:eastAsia="ko-KR"/>
              </w:rPr>
              <w:t>3/14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(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화)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 w:rsidR="008F6100">
              <w:rPr>
                <w:rFonts w:ascii="나눔바른고딕" w:hAnsi="나눔바른고딕"/>
                <w:sz w:val="20"/>
                <w:lang w:val="en-US" w:eastAsia="ko-KR"/>
              </w:rPr>
              <w:t>3/15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(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수)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 w:rsidR="008F6100">
              <w:rPr>
                <w:rFonts w:ascii="나눔바른고딕" w:hAnsi="나눔바른고딕"/>
                <w:sz w:val="20"/>
                <w:lang w:val="en-US" w:eastAsia="ko-KR"/>
              </w:rPr>
              <w:t>3/16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(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목)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 w:rsidR="008F6100">
              <w:rPr>
                <w:rFonts w:ascii="나눔바른고딕" w:hAnsi="나눔바른고딕"/>
                <w:sz w:val="20"/>
                <w:lang w:val="en-US" w:eastAsia="ko-KR"/>
              </w:rPr>
              <w:t>3/17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(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금)</w:t>
            </w:r>
          </w:p>
          <w:p w:rsidR="008F6100" w:rsidRPr="008F6100" w:rsidRDefault="008F6100" w:rsidP="00792077">
            <w:pPr>
              <w:jc w:val="both"/>
              <w:rPr>
                <w:rFonts w:ascii="나눔바른고딕" w:hAnsi="나눔바른고딕" w:hint="eastAsia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3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/20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(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월)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3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/21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(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화)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3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/22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(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수)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3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/23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(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목)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3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/24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(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금)</w:t>
            </w:r>
          </w:p>
        </w:tc>
      </w:tr>
      <w:tr w:rsidR="00FA6B21" w:rsidRPr="00001CD7" w:rsidTr="001A0840">
        <w:trPr>
          <w:trHeight w:val="241"/>
        </w:trPr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A6B21" w:rsidRPr="00001CD7" w:rsidRDefault="00FA6B21" w:rsidP="001C5197">
            <w:pPr>
              <w:jc w:val="right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필수 동의</w:t>
            </w:r>
          </w:p>
        </w:tc>
        <w:tc>
          <w:tcPr>
            <w:tcW w:w="850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A6B21" w:rsidRPr="00001CD7" w:rsidRDefault="00FA6B21" w:rsidP="00FA6B21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학교놀이환경개선 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>‘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잘 노는 우리학교 만들기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’ 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사업을 위한 </w:t>
            </w:r>
            <w:r w:rsidR="003C519E">
              <w:rPr>
                <w:rFonts w:ascii="나눔바른고딕" w:hAnsi="나눔바른고딕" w:hint="eastAsia"/>
                <w:sz w:val="20"/>
                <w:lang w:val="en-US" w:eastAsia="ko-KR"/>
              </w:rPr>
              <w:t>업무</w:t>
            </w:r>
            <w:r w:rsidR="00E81D57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 w:rsidR="003C519E">
              <w:rPr>
                <w:rFonts w:ascii="나눔바른고딕" w:hAnsi="나눔바른고딕" w:hint="eastAsia"/>
                <w:sz w:val="20"/>
                <w:lang w:val="en-US" w:eastAsia="ko-KR"/>
              </w:rPr>
              <w:t>확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약 추진에 동의함</w:t>
            </w:r>
          </w:p>
        </w:tc>
      </w:tr>
      <w:tr w:rsidR="001A0840" w:rsidRPr="00001CD7" w:rsidTr="001A0840">
        <w:trPr>
          <w:trHeight w:val="166"/>
        </w:trPr>
        <w:tc>
          <w:tcPr>
            <w:tcW w:w="1134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A0840" w:rsidRPr="00001CD7" w:rsidRDefault="001A0840" w:rsidP="001A0840">
            <w:pPr>
              <w:jc w:val="both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</w:p>
        </w:tc>
        <w:tc>
          <w:tcPr>
            <w:tcW w:w="8509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A0840" w:rsidRPr="00001CD7" w:rsidRDefault="001A0840" w:rsidP="001A0840">
            <w:pPr>
              <w:jc w:val="both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본 사업 추진에 있어 </w:t>
            </w:r>
            <w:proofErr w:type="spellStart"/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세이브더칠드런</w:t>
            </w:r>
            <w:proofErr w:type="spellEnd"/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아동안전보호정책 준수에 동의함</w:t>
            </w:r>
          </w:p>
        </w:tc>
      </w:tr>
      <w:tr w:rsidR="001A0840" w:rsidRPr="00001CD7" w:rsidTr="001A0840">
        <w:trPr>
          <w:trHeight w:val="166"/>
        </w:trPr>
        <w:tc>
          <w:tcPr>
            <w:tcW w:w="1134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A0840" w:rsidRPr="00001CD7" w:rsidRDefault="001A0840" w:rsidP="001A0840">
            <w:pPr>
              <w:jc w:val="both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</w:p>
        </w:tc>
        <w:tc>
          <w:tcPr>
            <w:tcW w:w="8509" w:type="dxa"/>
            <w:gridSpan w:val="8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A0840" w:rsidRDefault="001A0840" w:rsidP="001A0840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□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사업담당자 개인정보(성명,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담당/직책,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휴대전화,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전화번호,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이메일)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수집에 동의함</w:t>
            </w:r>
          </w:p>
          <w:p w:rsidR="001A0840" w:rsidRPr="00001CD7" w:rsidRDefault="001A0840" w:rsidP="001A0840">
            <w:pPr>
              <w:jc w:val="both"/>
              <w:rPr>
                <w:rFonts w:ascii="나눔바른고딕" w:hAnsi="나눔바른고딕"/>
                <w:b/>
                <w:bCs/>
                <w:sz w:val="20"/>
                <w:lang w:val="en-US" w:eastAsia="ko-KR"/>
              </w:rPr>
            </w:pPr>
            <w:r>
              <w:rPr>
                <w:rFonts w:ascii="나눔바른고딕" w:hAnsi="나눔바른고딕"/>
                <w:sz w:val="20"/>
                <w:lang w:val="en-US" w:eastAsia="ko-KR"/>
              </w:rPr>
              <w:t>*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사업 </w:t>
            </w:r>
            <w:proofErr w:type="spellStart"/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대상학교</w:t>
            </w:r>
            <w:proofErr w:type="spellEnd"/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최종 선정 이후 수집한 개인정보는 파기 예정임.</w:t>
            </w:r>
          </w:p>
        </w:tc>
      </w:tr>
    </w:tbl>
    <w:p w:rsidR="00AB3962" w:rsidRPr="00AB3962" w:rsidRDefault="00AB3962" w:rsidP="002D2F8B">
      <w:pPr>
        <w:widowControl w:val="0"/>
        <w:wordWrap w:val="0"/>
        <w:autoSpaceDE w:val="0"/>
        <w:autoSpaceDN w:val="0"/>
        <w:spacing w:line="408" w:lineRule="auto"/>
        <w:jc w:val="both"/>
        <w:textAlignment w:val="baseline"/>
        <w:rPr>
          <w:rFonts w:ascii="나눔바른고딕" w:hAnsi="나눔바른고딕" w:cs="굴림"/>
          <w:color w:val="000000"/>
          <w:sz w:val="20"/>
          <w:lang w:val="en-US" w:eastAsia="ko-KR"/>
        </w:rPr>
      </w:pPr>
    </w:p>
    <w:tbl>
      <w:tblPr>
        <w:tblOverlap w:val="never"/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7"/>
      </w:tblGrid>
      <w:tr w:rsidR="00D65E2A" w:rsidRPr="00DB44E3" w:rsidTr="008F6100">
        <w:trPr>
          <w:trHeight w:val="570"/>
        </w:trPr>
        <w:tc>
          <w:tcPr>
            <w:tcW w:w="9627" w:type="dxa"/>
            <w:tcBorders>
              <w:top w:val="single" w:sz="1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65E2A" w:rsidRPr="00DB44E3" w:rsidRDefault="00D65E2A" w:rsidP="00A75532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 xml:space="preserve">귀 </w:t>
            </w:r>
            <w:r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>학교가</w:t>
            </w:r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 xml:space="preserve"> 위치한 지역사회의 </w:t>
            </w:r>
            <w:r w:rsidR="00925C3D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 xml:space="preserve">놀이 </w:t>
            </w:r>
            <w:r w:rsidR="0079159C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 xml:space="preserve">환경 </w:t>
            </w:r>
            <w:r w:rsidRPr="00DB44E3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 xml:space="preserve">특성 </w:t>
            </w:r>
            <w:r w:rsidR="00075F5B">
              <w:rPr>
                <w:rFonts w:ascii="나눔바른고딕" w:hAnsi="나눔바른고딕" w:hint="eastAsia"/>
                <w:b/>
                <w:bCs/>
                <w:sz w:val="20"/>
                <w:lang w:val="en-US" w:eastAsia="ko-KR"/>
              </w:rPr>
              <w:t xml:space="preserve">및 본 사업의 필요성에 대해 </w:t>
            </w:r>
            <w:r w:rsidR="0079159C" w:rsidRPr="0079159C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기술</w:t>
            </w:r>
            <w:r w:rsidR="0079159C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해주세요.</w:t>
            </w:r>
          </w:p>
        </w:tc>
      </w:tr>
      <w:tr w:rsidR="00D65E2A" w:rsidRPr="00FA6B21" w:rsidTr="00FA4C62">
        <w:trPr>
          <w:trHeight w:val="557"/>
        </w:trPr>
        <w:tc>
          <w:tcPr>
            <w:tcW w:w="9627" w:type="dxa"/>
            <w:tcBorders>
              <w:top w:val="dotted" w:sz="2" w:space="0" w:color="000000"/>
              <w:left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6E4204" w:rsidRDefault="00D65E2A" w:rsidP="00AB3962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(본 사업의 필요성을 </w:t>
            </w:r>
            <w:r w:rsidR="0079159C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지역사회와 학교 내 </w:t>
            </w:r>
            <w:proofErr w:type="spellStart"/>
            <w:r w:rsidR="0079159C">
              <w:rPr>
                <w:rFonts w:ascii="나눔바른고딕" w:hAnsi="나눔바른고딕" w:hint="eastAsia"/>
                <w:sz w:val="20"/>
                <w:lang w:val="en-US" w:eastAsia="ko-KR"/>
              </w:rPr>
              <w:t>놀이환경</w:t>
            </w:r>
            <w:proofErr w:type="spellEnd"/>
            <w:r w:rsidR="0079159C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현황을 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중심으로 </w:t>
            </w:r>
            <w:r w:rsidR="007B2882">
              <w:rPr>
                <w:rFonts w:ascii="나눔바른고딕" w:hAnsi="나눔바른고딕" w:hint="eastAsia"/>
                <w:sz w:val="20"/>
                <w:lang w:val="en-US" w:eastAsia="ko-KR"/>
              </w:rPr>
              <w:t>기술)</w:t>
            </w:r>
          </w:p>
          <w:p w:rsidR="00FA6B21" w:rsidRPr="00FA6B21" w:rsidRDefault="00FA6B21" w:rsidP="00807D96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FA6B21"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(예시)</w:t>
            </w:r>
            <w:r w:rsidRPr="00FA6B21"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 </w:t>
            </w:r>
            <w:r w:rsidRPr="00FA6B21"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 xml:space="preserve">인근 놀이 인프라 수준(학교 반경 </w:t>
            </w:r>
            <w:r w:rsidRPr="00FA6B21"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500m </w:t>
            </w:r>
            <w:r w:rsidRPr="00FA6B21"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내 기준),</w:t>
            </w:r>
            <w:r w:rsidRPr="00FA6B21"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 </w:t>
            </w:r>
            <w:r w:rsidRPr="00FA6B21"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 xml:space="preserve">저소득/한부모/조손/결손/다문화가정 </w:t>
            </w:r>
            <w:r w:rsidR="00D4101E"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 xml:space="preserve">등 취약 아동 </w:t>
            </w:r>
            <w:r w:rsidRPr="00FA6B21"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비율 등</w:t>
            </w:r>
          </w:p>
        </w:tc>
      </w:tr>
      <w:tr w:rsidR="007B2882" w:rsidRPr="00FA6B21" w:rsidTr="008F6100">
        <w:trPr>
          <w:trHeight w:val="3242"/>
        </w:trPr>
        <w:tc>
          <w:tcPr>
            <w:tcW w:w="9627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7B2882" w:rsidRPr="00DB44E3" w:rsidRDefault="007B2882" w:rsidP="00AB3962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</w:p>
        </w:tc>
      </w:tr>
      <w:tr w:rsidR="00D65E2A" w:rsidRPr="00DB44E3" w:rsidTr="008F6100">
        <w:trPr>
          <w:trHeight w:val="544"/>
        </w:trPr>
        <w:tc>
          <w:tcPr>
            <w:tcW w:w="9627" w:type="dxa"/>
            <w:tcBorders>
              <w:top w:val="single" w:sz="4" w:space="0" w:color="auto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65E2A" w:rsidRPr="00D65E2A" w:rsidRDefault="00D45DF9" w:rsidP="0079159C">
            <w:pPr>
              <w:jc w:val="both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 w:rsidRPr="00D65E2A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학교 내 놀이시설 또는 관련 용도로 사용하는</w:t>
            </w: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 xml:space="preserve"> 모든</w:t>
            </w:r>
            <w:r w:rsidRPr="00D65E2A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 xml:space="preserve"> 공간</w:t>
            </w: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 xml:space="preserve">에 대해 </w:t>
            </w:r>
            <w:r w:rsidR="0079159C" w:rsidRPr="0079159C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기술</w:t>
            </w:r>
            <w:r w:rsidR="0079159C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해주세요.</w:t>
            </w:r>
          </w:p>
        </w:tc>
      </w:tr>
      <w:tr w:rsidR="00D65E2A" w:rsidRPr="00DB44E3" w:rsidTr="00FA4C62">
        <w:trPr>
          <w:trHeight w:val="549"/>
        </w:trPr>
        <w:tc>
          <w:tcPr>
            <w:tcW w:w="9627" w:type="dxa"/>
            <w:tcBorders>
              <w:top w:val="dotted" w:sz="2" w:space="0" w:color="000000"/>
              <w:left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D45DF9" w:rsidRDefault="00D45DF9" w:rsidP="00D45DF9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>(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현재 보유중인 놀이 시설이 있다면,</w:t>
            </w:r>
            <w:r>
              <w:rPr>
                <w:rFonts w:ascii="나눔바른고딕" w:hAnsi="나눔바른고딕"/>
                <w:sz w:val="20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sz w:val="20"/>
                <w:lang w:val="en-US" w:eastAsia="ko-KR"/>
              </w:rPr>
              <w:t>그 효과성에 대해</w:t>
            </w:r>
            <w:r w:rsidRPr="00DB44E3">
              <w:rPr>
                <w:rFonts w:ascii="나눔바른고딕" w:hAnsi="나눔바른고딕" w:hint="eastAsia"/>
                <w:sz w:val="20"/>
                <w:lang w:val="en-US" w:eastAsia="ko-KR"/>
              </w:rPr>
              <w:t xml:space="preserve"> </w:t>
            </w:r>
            <w:r w:rsidR="007B2882">
              <w:rPr>
                <w:rFonts w:ascii="나눔바른고딕" w:hAnsi="나눔바른고딕" w:hint="eastAsia"/>
                <w:sz w:val="20"/>
                <w:lang w:val="en-US" w:eastAsia="ko-KR"/>
              </w:rPr>
              <w:t>기술)</w:t>
            </w:r>
          </w:p>
          <w:p w:rsidR="00D65E2A" w:rsidRPr="00DB44E3" w:rsidRDefault="00D45DF9" w:rsidP="00D45DF9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  <w:r w:rsidRPr="00FA6B21"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(예시)</w:t>
            </w:r>
            <w:r w:rsidRPr="00FA6B21"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 </w:t>
            </w:r>
            <w:proofErr w:type="spellStart"/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조합놀이대</w:t>
            </w:r>
            <w:proofErr w:type="spellEnd"/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/정글짐 등 존재하나 오래되고 낡아 이용률 저조,</w:t>
            </w:r>
            <w:r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저학년/</w:t>
            </w:r>
            <w:proofErr w:type="spellStart"/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고학년에게만</w:t>
            </w:r>
            <w:proofErr w:type="spellEnd"/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 xml:space="preserve"> 맞춰진 시설 등</w:t>
            </w:r>
          </w:p>
        </w:tc>
      </w:tr>
      <w:tr w:rsidR="007B2882" w:rsidRPr="00DB44E3" w:rsidTr="008F6100">
        <w:trPr>
          <w:trHeight w:val="3891"/>
        </w:trPr>
        <w:tc>
          <w:tcPr>
            <w:tcW w:w="9627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8F6100" w:rsidRPr="00DB44E3" w:rsidRDefault="008F6100" w:rsidP="00D45DF9">
            <w:pPr>
              <w:jc w:val="both"/>
              <w:rPr>
                <w:rFonts w:ascii="나눔바른고딕" w:hAnsi="나눔바른고딕" w:hint="eastAsia"/>
                <w:sz w:val="20"/>
                <w:lang w:val="en-US" w:eastAsia="ko-KR"/>
              </w:rPr>
            </w:pPr>
          </w:p>
        </w:tc>
      </w:tr>
      <w:tr w:rsidR="00925C3D" w:rsidRPr="00DB44E3" w:rsidTr="007B2882">
        <w:trPr>
          <w:trHeight w:val="417"/>
        </w:trPr>
        <w:tc>
          <w:tcPr>
            <w:tcW w:w="9627" w:type="dxa"/>
            <w:tcBorders>
              <w:top w:val="single" w:sz="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25C3D" w:rsidRDefault="0079159C" w:rsidP="00D45DF9">
            <w:pPr>
              <w:jc w:val="both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 w:rsidRPr="0079159C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lastRenderedPageBreak/>
              <w:t xml:space="preserve">아동의 </w:t>
            </w:r>
            <w:proofErr w:type="spellStart"/>
            <w:r w:rsidRPr="0079159C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놀권리</w:t>
            </w:r>
            <w:proofErr w:type="spellEnd"/>
            <w:r w:rsidRPr="0079159C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 xml:space="preserve"> 증진을 위해 </w:t>
            </w: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 xml:space="preserve">그간 </w:t>
            </w:r>
            <w:r w:rsidRPr="0079159C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학교에서 노력했던 경험,</w:t>
            </w:r>
            <w:r w:rsidRPr="0079159C">
              <w:rPr>
                <w:rFonts w:ascii="나눔바른고딕" w:hAnsi="나눔바른고딕"/>
                <w:b/>
                <w:sz w:val="20"/>
                <w:lang w:val="en-US" w:eastAsia="ko-KR"/>
              </w:rPr>
              <w:t xml:space="preserve"> </w:t>
            </w:r>
            <w:r w:rsidRPr="0079159C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활동 등을 기술</w:t>
            </w: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해주세요.</w:t>
            </w:r>
            <w:r>
              <w:rPr>
                <w:rFonts w:ascii="나눔바른고딕" w:hAnsi="나눔바른고딕"/>
                <w:b/>
                <w:sz w:val="20"/>
                <w:lang w:val="en-US" w:eastAsia="ko-KR"/>
              </w:rPr>
              <w:t xml:space="preserve"> </w:t>
            </w:r>
          </w:p>
          <w:p w:rsidR="007B2882" w:rsidRPr="0079159C" w:rsidRDefault="007B2882" w:rsidP="00D45DF9">
            <w:pPr>
              <w:jc w:val="both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(</w:t>
            </w:r>
            <w:r w:rsidRPr="00FA6B21"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예시)</w:t>
            </w:r>
            <w:r w:rsidRPr="00FA6B21"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놀 권리 사업관련 공모 신청(</w:t>
            </w:r>
            <w:proofErr w:type="spellStart"/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미선정</w:t>
            </w:r>
            <w:proofErr w:type="spellEnd"/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 xml:space="preserve"> 된 사례 포함)</w:t>
            </w:r>
            <w:r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, </w:t>
            </w: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 xml:space="preserve">놀이의 날 운영 등 </w:t>
            </w:r>
          </w:p>
        </w:tc>
      </w:tr>
      <w:tr w:rsidR="007B2882" w:rsidRPr="00DB44E3" w:rsidTr="008F6100">
        <w:trPr>
          <w:trHeight w:val="3444"/>
        </w:trPr>
        <w:tc>
          <w:tcPr>
            <w:tcW w:w="9627" w:type="dxa"/>
            <w:tcBorders>
              <w:top w:val="dotted" w:sz="4" w:space="0" w:color="000000"/>
              <w:left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7B2882" w:rsidRPr="0079159C" w:rsidRDefault="007B2882" w:rsidP="007B2882">
            <w:pPr>
              <w:jc w:val="both"/>
              <w:rPr>
                <w:rFonts w:ascii="나눔바른고딕" w:hAnsi="나눔바른고딕"/>
                <w:sz w:val="20"/>
                <w:lang w:eastAsia="ko-KR"/>
              </w:rPr>
            </w:pPr>
          </w:p>
        </w:tc>
      </w:tr>
      <w:tr w:rsidR="00AB3962" w:rsidRPr="00DB44E3" w:rsidTr="008F6100">
        <w:trPr>
          <w:trHeight w:val="791"/>
        </w:trPr>
        <w:tc>
          <w:tcPr>
            <w:tcW w:w="9627" w:type="dxa"/>
            <w:tcBorders>
              <w:top w:val="single" w:sz="2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4C62" w:rsidRPr="00D65E2A" w:rsidRDefault="00D45DF9" w:rsidP="00FA4C62">
            <w:pPr>
              <w:jc w:val="both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 w:rsidRPr="00AB3962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 xml:space="preserve">선정이 된다면 </w:t>
            </w: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 xml:space="preserve">참여워크숍을 위한 아동 </w:t>
            </w:r>
            <w:proofErr w:type="spellStart"/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참여단</w:t>
            </w:r>
            <w:proofErr w:type="spellEnd"/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 xml:space="preserve"> 모집 및 </w:t>
            </w:r>
            <w:r w:rsidR="007B2882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의견 수렴 방안에 대한 계획을 기술해주세요</w:t>
            </w:r>
          </w:p>
          <w:p w:rsidR="007B2882" w:rsidRPr="00FA4C62" w:rsidRDefault="00FA4C62" w:rsidP="00D45DF9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(</w:t>
            </w:r>
            <w:r w:rsidRPr="00FA6B21"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예시)</w:t>
            </w:r>
            <w:r w:rsidRPr="00FA6B21"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 xml:space="preserve">학년별 대표 선출하여 아동 </w:t>
            </w:r>
            <w:proofErr w:type="spellStart"/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참여단</w:t>
            </w:r>
            <w:proofErr w:type="spellEnd"/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 xml:space="preserve"> 모집 및 운영.</w:t>
            </w:r>
            <w:r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 xml:space="preserve">학교 </w:t>
            </w:r>
            <w:proofErr w:type="spellStart"/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앱관련</w:t>
            </w:r>
            <w:proofErr w:type="spellEnd"/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 xml:space="preserve"> 상시 의견 수렴 게시판 마련 등</w:t>
            </w:r>
          </w:p>
        </w:tc>
      </w:tr>
      <w:tr w:rsidR="00D45DF9" w:rsidRPr="00DB44E3" w:rsidTr="008F6100">
        <w:trPr>
          <w:trHeight w:val="3469"/>
        </w:trPr>
        <w:tc>
          <w:tcPr>
            <w:tcW w:w="9627" w:type="dxa"/>
            <w:tcBorders>
              <w:top w:val="dotted" w:sz="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D45DF9" w:rsidRPr="00FA4C62" w:rsidRDefault="00D45DF9" w:rsidP="00D45DF9">
            <w:pPr>
              <w:jc w:val="both"/>
              <w:rPr>
                <w:rFonts w:ascii="나눔바른고딕" w:hAnsi="나눔바른고딕"/>
                <w:sz w:val="20"/>
                <w:lang w:eastAsia="ko-KR"/>
              </w:rPr>
            </w:pPr>
          </w:p>
        </w:tc>
      </w:tr>
      <w:tr w:rsidR="00FA4C62" w:rsidRPr="00DB44E3" w:rsidTr="00FA4C62">
        <w:trPr>
          <w:trHeight w:val="705"/>
        </w:trPr>
        <w:tc>
          <w:tcPr>
            <w:tcW w:w="9627" w:type="dxa"/>
            <w:tcBorders>
              <w:top w:val="single" w:sz="4" w:space="0" w:color="000000"/>
              <w:left w:val="single" w:sz="12" w:space="0" w:color="000000"/>
              <w:bottom w:val="dotted" w:sz="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A4C62" w:rsidRDefault="00FA4C62" w:rsidP="00FA4C62">
            <w:pPr>
              <w:jc w:val="both"/>
              <w:rPr>
                <w:rFonts w:ascii="나눔바른고딕" w:hAnsi="나눔바른고딕"/>
                <w:b/>
                <w:sz w:val="20"/>
                <w:lang w:val="en-US" w:eastAsia="ko-KR"/>
              </w:rPr>
            </w:pPr>
            <w:r w:rsidRPr="00AB3962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 xml:space="preserve">놀 </w:t>
            </w: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권리</w:t>
            </w:r>
            <w:r w:rsidRPr="00AB3962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 xml:space="preserve"> 캠페인 활동</w:t>
            </w: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 xml:space="preserve"> </w:t>
            </w:r>
            <w:r w:rsidRPr="00AB3962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계획에 대해</w:t>
            </w: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서</w:t>
            </w:r>
            <w:r w:rsidRPr="00AB3962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 xml:space="preserve"> </w:t>
            </w:r>
            <w:r w:rsidRPr="0079159C"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기술</w:t>
            </w:r>
            <w:r>
              <w:rPr>
                <w:rFonts w:ascii="나눔바른고딕" w:hAnsi="나눔바른고딕" w:hint="eastAsia"/>
                <w:b/>
                <w:sz w:val="20"/>
                <w:lang w:val="en-US" w:eastAsia="ko-KR"/>
              </w:rPr>
              <w:t>해주세요.</w:t>
            </w:r>
          </w:p>
          <w:p w:rsidR="00FA4C62" w:rsidRPr="00DB44E3" w:rsidRDefault="00FA4C62" w:rsidP="00FA4C62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(</w:t>
            </w:r>
            <w:r w:rsidRPr="00FA6B21"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예시)</w:t>
            </w:r>
            <w:r w:rsidRPr="00FA6B21"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놀 권리 캠페인:</w:t>
            </w:r>
            <w:r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글짓기,</w:t>
            </w:r>
            <w:r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포스터,</w:t>
            </w:r>
            <w:r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학급 신문 등 학교 관련 출판물,</w:t>
            </w:r>
            <w:r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 </w:t>
            </w: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교사/학부모 강연</w:t>
            </w:r>
            <w:r>
              <w:rPr>
                <w:rFonts w:ascii="나눔바른고딕" w:hAnsi="나눔바른고딕"/>
                <w:color w:val="BFBFBF" w:themeColor="background1" w:themeShade="BF"/>
                <w:sz w:val="18"/>
                <w:lang w:val="en-US" w:eastAsia="ko-KR"/>
              </w:rPr>
              <w:t xml:space="preserve">, </w:t>
            </w:r>
            <w:r>
              <w:rPr>
                <w:rFonts w:ascii="나눔바른고딕" w:hAnsi="나눔바른고딕" w:hint="eastAsia"/>
                <w:color w:val="BFBFBF" w:themeColor="background1" w:themeShade="BF"/>
                <w:sz w:val="18"/>
                <w:lang w:val="en-US" w:eastAsia="ko-KR"/>
              </w:rPr>
              <w:t>모금 등</w:t>
            </w:r>
          </w:p>
        </w:tc>
      </w:tr>
      <w:tr w:rsidR="00FA4C62" w:rsidRPr="00DB44E3" w:rsidTr="008F6100">
        <w:trPr>
          <w:trHeight w:val="3586"/>
        </w:trPr>
        <w:tc>
          <w:tcPr>
            <w:tcW w:w="9627" w:type="dxa"/>
            <w:tcBorders>
              <w:top w:val="dotted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FA4C62" w:rsidRPr="00DB44E3" w:rsidRDefault="00FA4C62" w:rsidP="00D45DF9">
            <w:pPr>
              <w:jc w:val="both"/>
              <w:rPr>
                <w:rFonts w:ascii="나눔바른고딕" w:hAnsi="나눔바른고딕"/>
                <w:sz w:val="20"/>
                <w:lang w:val="en-US" w:eastAsia="ko-KR"/>
              </w:rPr>
            </w:pPr>
          </w:p>
        </w:tc>
      </w:tr>
    </w:tbl>
    <w:p w:rsidR="00C0609C" w:rsidRPr="004A4E04" w:rsidRDefault="00807D96" w:rsidP="00792077">
      <w:pPr>
        <w:spacing w:after="160" w:line="259" w:lineRule="auto"/>
        <w:rPr>
          <w:rFonts w:ascii="나눔바른고딕" w:hAnsi="나눔바른고딕"/>
          <w:sz w:val="20"/>
          <w:lang w:val="en-US" w:eastAsia="ko-KR"/>
        </w:rPr>
      </w:pPr>
      <w:r w:rsidRPr="00807D96">
        <w:rPr>
          <w:rFonts w:ascii="나눔바른고딕" w:hAnsi="나눔바른고딕" w:cs="굴림" w:hint="eastAsia"/>
          <w:i/>
          <w:iCs/>
          <w:color w:val="FF0000"/>
          <w:sz w:val="20"/>
          <w:lang w:val="en-US" w:eastAsia="ko-KR"/>
        </w:rPr>
        <w:t>※ 인용 자료의 경우 출처를 기재해주시기 바랍니다.</w:t>
      </w:r>
      <w:r w:rsidR="00792077">
        <w:rPr>
          <w:rFonts w:ascii="나눔바른고딕" w:hAnsi="나눔바른고딕" w:cs="굴림"/>
          <w:i/>
          <w:iCs/>
          <w:color w:val="FF0000"/>
          <w:sz w:val="20"/>
          <w:lang w:val="en-US" w:eastAsia="ko-KR"/>
        </w:rPr>
        <w:t xml:space="preserve">                                                                 </w:t>
      </w:r>
      <w:r w:rsidRPr="00AB3962">
        <w:rPr>
          <w:rFonts w:ascii="나눔바른고딕" w:hAnsi="나눔바른고딕" w:cs="굴림" w:hint="eastAsia"/>
          <w:i/>
          <w:iCs/>
          <w:color w:val="000000"/>
          <w:sz w:val="20"/>
          <w:lang w:val="en-US" w:eastAsia="ko-KR"/>
        </w:rPr>
        <w:t xml:space="preserve"> </w:t>
      </w:r>
      <w:r w:rsidR="001A0840">
        <w:rPr>
          <w:rFonts w:ascii="나눔바른고딕" w:hAnsi="나눔바른고딕" w:hint="eastAsia"/>
          <w:sz w:val="20"/>
          <w:lang w:val="en-US" w:eastAsia="ko-KR"/>
        </w:rPr>
        <w:t>/끝/</w:t>
      </w:r>
    </w:p>
    <w:sectPr w:rsidR="00C0609C" w:rsidRPr="004A4E04" w:rsidSect="00E659BB">
      <w:footerReference w:type="default" r:id="rId11"/>
      <w:footerReference w:type="first" r:id="rId12"/>
      <w:pgSz w:w="11906" w:h="16838" w:code="9"/>
      <w:pgMar w:top="1440" w:right="1080" w:bottom="1440" w:left="1080" w:header="709" w:footer="10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05D" w:rsidRDefault="0017405D" w:rsidP="00B66612">
      <w:r>
        <w:separator/>
      </w:r>
    </w:p>
  </w:endnote>
  <w:endnote w:type="continuationSeparator" w:id="0">
    <w:p w:rsidR="0017405D" w:rsidRDefault="0017405D" w:rsidP="00B6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바른고딕">
    <w:altName w:val="맑은 고딕"/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ill Sans Infant Std">
    <w:panose1 w:val="020B05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한컴바탕">
    <w:altName w:val="함초롬돋움"/>
    <w:panose1 w:val="02030600000101010101"/>
    <w:charset w:val="81"/>
    <w:family w:val="roman"/>
    <w:pitch w:val="variable"/>
    <w:sig w:usb0="00000000" w:usb1="FBDFFFFF" w:usb2="00FFFFFF" w:usb3="00000000" w:csb0="803F01FF" w:csb1="00000000"/>
  </w:font>
  <w:font w:name="R샶爀.　쳞　.">
    <w:altName w:val="G마켓 산스 TTF Bol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FA9" w:rsidRPr="008B4DB1" w:rsidRDefault="002A5FA9" w:rsidP="00517B2A">
    <w:pPr>
      <w:pStyle w:val="PageNumber1"/>
      <w:jc w:val="center"/>
      <w:rPr>
        <w:rFonts w:ascii="나눔바른고딕" w:hAnsi="나눔바른고딕"/>
        <w:noProof/>
      </w:rPr>
    </w:pPr>
    <w:r w:rsidRPr="008B4DB1">
      <w:rPr>
        <w:rFonts w:ascii="나눔바른고딕" w:hAnsi="나눔바른고딕"/>
      </w:rPr>
      <w:fldChar w:fldCharType="begin"/>
    </w:r>
    <w:r w:rsidRPr="008B4DB1">
      <w:rPr>
        <w:rFonts w:ascii="나눔바른고딕" w:hAnsi="나눔바른고딕"/>
      </w:rPr>
      <w:instrText xml:space="preserve"> PAGE   \* MERGEFORMAT </w:instrText>
    </w:r>
    <w:r w:rsidRPr="008B4DB1">
      <w:rPr>
        <w:rFonts w:ascii="나눔바른고딕" w:hAnsi="나눔바른고딕"/>
      </w:rPr>
      <w:fldChar w:fldCharType="separate"/>
    </w:r>
    <w:r w:rsidR="008F6100">
      <w:rPr>
        <w:rFonts w:ascii="나눔바른고딕" w:hAnsi="나눔바른고딕"/>
        <w:noProof/>
      </w:rPr>
      <w:t>3</w:t>
    </w:r>
    <w:r w:rsidRPr="008B4DB1">
      <w:rPr>
        <w:rFonts w:ascii="나눔바른고딕" w:hAnsi="나눔바른고딕"/>
        <w:noProof/>
      </w:rPr>
      <w:fldChar w:fldCharType="end"/>
    </w:r>
  </w:p>
  <w:p w:rsidR="002A5FA9" w:rsidRDefault="002A5FA9">
    <w:pPr>
      <w:pStyle w:val="a6"/>
      <w:rPr>
        <w:noProof/>
      </w:rPr>
    </w:pPr>
  </w:p>
  <w:p w:rsidR="002A5FA9" w:rsidRDefault="002A5FA9">
    <w:pPr>
      <w:pStyle w:val="a6"/>
    </w:pPr>
    <w:r>
      <w:rPr>
        <w:noProof/>
        <w:lang w:val="en-US" w:eastAsia="ko-K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DAAC24E" wp14:editId="4AED2D9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52400" cy="6925310"/>
              <wp:effectExtent l="3390900" t="0" r="3371850" b="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152400" cy="6925310"/>
                      </a:xfrm>
                      <a:prstGeom prst="rect">
                        <a:avLst/>
                      </a:prstGeom>
                      <a:solidFill>
                        <a:srgbClr val="ED1C2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A10450" id="Rectangle 10" o:spid="_x0000_s1026" style="position:absolute;left:0;text-align:left;margin-left:0;margin-top:-.05pt;width:12pt;height:545.3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" fillcolor="#ed1c24" stroked="f" strokeweight="1pt">
              <v:path arrowok="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FA9" w:rsidRPr="00517B2A" w:rsidRDefault="002A5FA9" w:rsidP="00517B2A">
    <w:pPr>
      <w:pStyle w:val="a6"/>
      <w:jc w:val="center"/>
      <w:rPr>
        <w:rFonts w:ascii="나눔바른고딕" w:hAnsi="나눔바른고딕"/>
        <w:sz w:val="18"/>
      </w:rPr>
    </w:pPr>
    <w:r w:rsidRPr="00517B2A">
      <w:rPr>
        <w:rFonts w:ascii="나눔바른고딕" w:hAnsi="나눔바른고딕"/>
        <w:sz w:val="18"/>
      </w:rPr>
      <w:fldChar w:fldCharType="begin"/>
    </w:r>
    <w:r w:rsidRPr="00517B2A">
      <w:rPr>
        <w:rFonts w:ascii="나눔바른고딕" w:hAnsi="나눔바른고딕"/>
        <w:sz w:val="18"/>
      </w:rPr>
      <w:instrText>PAGE   \* MERGEFORMAT</w:instrText>
    </w:r>
    <w:r w:rsidRPr="00517B2A">
      <w:rPr>
        <w:rFonts w:ascii="나눔바른고딕" w:hAnsi="나눔바른고딕"/>
        <w:sz w:val="18"/>
      </w:rPr>
      <w:fldChar w:fldCharType="separate"/>
    </w:r>
    <w:r w:rsidR="008F6100" w:rsidRPr="008F6100">
      <w:rPr>
        <w:rFonts w:ascii="나눔바른고딕" w:hAnsi="나눔바른고딕"/>
        <w:noProof/>
        <w:sz w:val="18"/>
        <w:lang w:val="ko-KR" w:eastAsia="ko-KR"/>
      </w:rPr>
      <w:t>1</w:t>
    </w:r>
    <w:r w:rsidRPr="00517B2A">
      <w:rPr>
        <w:rFonts w:ascii="나눔바른고딕" w:hAnsi="나눔바른고딕"/>
        <w:sz w:val="18"/>
      </w:rPr>
      <w:fldChar w:fldCharType="end"/>
    </w:r>
    <w:r w:rsidRPr="00517B2A">
      <w:rPr>
        <w:rFonts w:ascii="나눔바른고딕" w:hAnsi="나눔바른고딕"/>
        <w:noProof/>
        <w:sz w:val="18"/>
        <w:lang w:val="en-US" w:eastAsia="ko-KR"/>
      </w:rPr>
      <w:drawing>
        <wp:anchor distT="0" distB="0" distL="114300" distR="114300" simplePos="0" relativeHeight="251669504" behindDoc="1" locked="1" layoutInCell="1" allowOverlap="1" wp14:anchorId="6F6CECEE" wp14:editId="40CA4937">
          <wp:simplePos x="0" y="0"/>
          <wp:positionH relativeFrom="margin">
            <wp:align>center</wp:align>
          </wp:positionH>
          <wp:positionV relativeFrom="page">
            <wp:posOffset>9843770</wp:posOffset>
          </wp:positionV>
          <wp:extent cx="6886575" cy="633095"/>
          <wp:effectExtent l="0" t="0" r="9525" b="0"/>
          <wp:wrapNone/>
          <wp:docPr id="2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d line page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6575" cy="633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05D" w:rsidRDefault="0017405D" w:rsidP="00B66612">
      <w:r>
        <w:separator/>
      </w:r>
    </w:p>
  </w:footnote>
  <w:footnote w:type="continuationSeparator" w:id="0">
    <w:p w:rsidR="0017405D" w:rsidRDefault="0017405D" w:rsidP="00B66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98A0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E503F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1590A9F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890E7B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206C24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CA64EF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62AE20D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2412296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  <w:color w:val="DA291C" w:themeColor="background2"/>
      </w:rPr>
    </w:lvl>
  </w:abstractNum>
  <w:abstractNum w:abstractNumId="8" w15:restartNumberingAfterBreak="0">
    <w:nsid w:val="FFFFFF89"/>
    <w:multiLevelType w:val="singleLevel"/>
    <w:tmpl w:val="7EBA4946"/>
    <w:lvl w:ilvl="0">
      <w:start w:val="1"/>
      <w:numFmt w:val="bullet"/>
      <w:pStyle w:val="a0"/>
      <w:lvlText w:val=""/>
      <w:lvlJc w:val="left"/>
      <w:pPr>
        <w:ind w:left="360" w:hanging="360"/>
      </w:pPr>
      <w:rPr>
        <w:rFonts w:ascii="Symbol" w:hAnsi="Symbol" w:hint="default"/>
        <w:color w:val="DA291C" w:themeColor="background2"/>
      </w:rPr>
    </w:lvl>
  </w:abstractNum>
  <w:abstractNum w:abstractNumId="9" w15:restartNumberingAfterBreak="0">
    <w:nsid w:val="00C53298"/>
    <w:multiLevelType w:val="hybridMultilevel"/>
    <w:tmpl w:val="78BC40DA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04A97C9D"/>
    <w:multiLevelType w:val="hybridMultilevel"/>
    <w:tmpl w:val="769E2E8C"/>
    <w:lvl w:ilvl="0" w:tplc="807EEF28">
      <w:start w:val="2"/>
      <w:numFmt w:val="bullet"/>
      <w:lvlText w:val="□"/>
      <w:lvlJc w:val="left"/>
      <w:pPr>
        <w:ind w:left="760" w:hanging="360"/>
      </w:pPr>
      <w:rPr>
        <w:rFonts w:ascii="나눔바른고딕" w:eastAsia="나눔바른고딕" w:hAnsi="나눔바른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0A877D39"/>
    <w:multiLevelType w:val="hybridMultilevel"/>
    <w:tmpl w:val="C4AED4FC"/>
    <w:lvl w:ilvl="0" w:tplc="6BF40D9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123643BE"/>
    <w:multiLevelType w:val="hybridMultilevel"/>
    <w:tmpl w:val="5C3AAC8C"/>
    <w:lvl w:ilvl="0" w:tplc="5E5078BC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3486108"/>
    <w:multiLevelType w:val="hybridMultilevel"/>
    <w:tmpl w:val="5966F5CE"/>
    <w:lvl w:ilvl="0" w:tplc="0409000B">
      <w:start w:val="1"/>
      <w:numFmt w:val="bullet"/>
      <w:lvlText w:val=""/>
      <w:lvlJc w:val="left"/>
      <w:pPr>
        <w:ind w:left="99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6" w:hanging="400"/>
      </w:pPr>
      <w:rPr>
        <w:rFonts w:ascii="Wingdings" w:hAnsi="Wingdings" w:hint="default"/>
      </w:rPr>
    </w:lvl>
  </w:abstractNum>
  <w:abstractNum w:abstractNumId="14" w15:restartNumberingAfterBreak="0">
    <w:nsid w:val="15284A79"/>
    <w:multiLevelType w:val="hybridMultilevel"/>
    <w:tmpl w:val="09E28A22"/>
    <w:lvl w:ilvl="0" w:tplc="EF90F900">
      <w:start w:val="2"/>
      <w:numFmt w:val="bullet"/>
      <w:lvlText w:val="□"/>
      <w:lvlJc w:val="left"/>
      <w:pPr>
        <w:ind w:left="760" w:hanging="360"/>
      </w:pPr>
      <w:rPr>
        <w:rFonts w:ascii="나눔바른고딕" w:eastAsia="나눔바른고딕" w:hAnsi="나눔바른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16253AC2"/>
    <w:multiLevelType w:val="hybridMultilevel"/>
    <w:tmpl w:val="F36AD93A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1A2652E2"/>
    <w:multiLevelType w:val="hybridMultilevel"/>
    <w:tmpl w:val="02E8E4D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2795442A"/>
    <w:multiLevelType w:val="hybridMultilevel"/>
    <w:tmpl w:val="60DA173A"/>
    <w:lvl w:ilvl="0" w:tplc="6BF40D90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27D67EA9"/>
    <w:multiLevelType w:val="hybridMultilevel"/>
    <w:tmpl w:val="03DA24AC"/>
    <w:lvl w:ilvl="0" w:tplc="BD26F434">
      <w:start w:val="2"/>
      <w:numFmt w:val="bullet"/>
      <w:lvlText w:val="※"/>
      <w:lvlJc w:val="left"/>
      <w:pPr>
        <w:ind w:left="760" w:hanging="360"/>
      </w:pPr>
      <w:rPr>
        <w:rFonts w:ascii="나눔바른고딕" w:eastAsia="나눔바른고딕" w:hAnsi="나눔바른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29EB4F1E"/>
    <w:multiLevelType w:val="hybridMultilevel"/>
    <w:tmpl w:val="EDB61606"/>
    <w:lvl w:ilvl="0" w:tplc="2E36417E">
      <w:start w:val="1"/>
      <w:numFmt w:val="decimal"/>
      <w:lvlText w:val="%1)"/>
      <w:lvlJc w:val="left"/>
      <w:pPr>
        <w:ind w:left="760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2D967F4E"/>
    <w:multiLevelType w:val="hybridMultilevel"/>
    <w:tmpl w:val="A2647D22"/>
    <w:lvl w:ilvl="0" w:tplc="1FA8CBD0">
      <w:start w:val="6"/>
      <w:numFmt w:val="bullet"/>
      <w:lvlText w:val="•"/>
      <w:lvlJc w:val="left"/>
      <w:pPr>
        <w:ind w:left="1069" w:hanging="360"/>
      </w:pPr>
      <w:rPr>
        <w:rFonts w:ascii="나눔바른고딕" w:eastAsia="나눔바른고딕" w:hAnsi="나눔바른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21" w15:restartNumberingAfterBreak="0">
    <w:nsid w:val="2D97453F"/>
    <w:multiLevelType w:val="hybridMultilevel"/>
    <w:tmpl w:val="B65ECC5E"/>
    <w:lvl w:ilvl="0" w:tplc="275EBD24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2F563942"/>
    <w:multiLevelType w:val="hybridMultilevel"/>
    <w:tmpl w:val="B81222D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32063EF9"/>
    <w:multiLevelType w:val="hybridMultilevel"/>
    <w:tmpl w:val="CB1A5EF2"/>
    <w:lvl w:ilvl="0" w:tplc="40C42D5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32E36B2F"/>
    <w:multiLevelType w:val="hybridMultilevel"/>
    <w:tmpl w:val="D5A6B9C2"/>
    <w:lvl w:ilvl="0" w:tplc="46709E78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33743414"/>
    <w:multiLevelType w:val="hybridMultilevel"/>
    <w:tmpl w:val="4ABC6B16"/>
    <w:lvl w:ilvl="0" w:tplc="73D677E8">
      <w:start w:val="4"/>
      <w:numFmt w:val="bullet"/>
      <w:lvlText w:val="-"/>
      <w:lvlJc w:val="left"/>
      <w:pPr>
        <w:ind w:left="800" w:hanging="400"/>
      </w:pPr>
      <w:rPr>
        <w:rFonts w:ascii="나눔바른고딕" w:eastAsia="나눔바른고딕" w:hAnsi="나눔바른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4159267C"/>
    <w:multiLevelType w:val="hybridMultilevel"/>
    <w:tmpl w:val="E780C968"/>
    <w:lvl w:ilvl="0" w:tplc="079C34DA">
      <w:start w:val="4"/>
      <w:numFmt w:val="bullet"/>
      <w:lvlText w:val="※"/>
      <w:lvlJc w:val="left"/>
      <w:pPr>
        <w:ind w:left="1160" w:hanging="360"/>
      </w:pPr>
      <w:rPr>
        <w:rFonts w:ascii="나눔바른고딕" w:eastAsia="나눔바른고딕" w:hAnsi="나눔바른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7" w15:restartNumberingAfterBreak="0">
    <w:nsid w:val="46E33199"/>
    <w:multiLevelType w:val="hybridMultilevel"/>
    <w:tmpl w:val="D86C433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471F2274"/>
    <w:multiLevelType w:val="hybridMultilevel"/>
    <w:tmpl w:val="9AB82700"/>
    <w:lvl w:ilvl="0" w:tplc="24E4A05C">
      <w:start w:val="2"/>
      <w:numFmt w:val="bullet"/>
      <w:lvlText w:val="□"/>
      <w:lvlJc w:val="left"/>
      <w:pPr>
        <w:ind w:left="538" w:hanging="360"/>
      </w:pPr>
      <w:rPr>
        <w:rFonts w:ascii="나눔바른고딕" w:eastAsia="나눔바른고딕" w:hAnsi="나눔바른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8" w:hanging="400"/>
      </w:pPr>
      <w:rPr>
        <w:rFonts w:ascii="Wingdings" w:hAnsi="Wingdings" w:hint="default"/>
      </w:rPr>
    </w:lvl>
  </w:abstractNum>
  <w:abstractNum w:abstractNumId="29" w15:restartNumberingAfterBreak="0">
    <w:nsid w:val="49260A2D"/>
    <w:multiLevelType w:val="hybridMultilevel"/>
    <w:tmpl w:val="FFDA14CC"/>
    <w:lvl w:ilvl="0" w:tplc="275EBD2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5C124C5"/>
    <w:multiLevelType w:val="hybridMultilevel"/>
    <w:tmpl w:val="4488A16A"/>
    <w:lvl w:ilvl="0" w:tplc="14F2D9B2">
      <w:start w:val="2"/>
      <w:numFmt w:val="bullet"/>
      <w:lvlText w:val="□"/>
      <w:lvlJc w:val="left"/>
      <w:pPr>
        <w:ind w:left="538" w:hanging="360"/>
      </w:pPr>
      <w:rPr>
        <w:rFonts w:ascii="나눔바른고딕" w:eastAsia="나눔바른고딕" w:hAnsi="나눔바른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8" w:hanging="400"/>
      </w:pPr>
      <w:rPr>
        <w:rFonts w:ascii="Wingdings" w:hAnsi="Wingdings" w:hint="default"/>
      </w:rPr>
    </w:lvl>
  </w:abstractNum>
  <w:abstractNum w:abstractNumId="31" w15:restartNumberingAfterBreak="0">
    <w:nsid w:val="57714CCD"/>
    <w:multiLevelType w:val="hybridMultilevel"/>
    <w:tmpl w:val="83AE27AE"/>
    <w:lvl w:ilvl="0" w:tplc="275EBD2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580321DE"/>
    <w:multiLevelType w:val="hybridMultilevel"/>
    <w:tmpl w:val="06F086D6"/>
    <w:lvl w:ilvl="0" w:tplc="E94EEA38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60097BFE"/>
    <w:multiLevelType w:val="hybridMultilevel"/>
    <w:tmpl w:val="238C124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61827822"/>
    <w:multiLevelType w:val="hybridMultilevel"/>
    <w:tmpl w:val="F59E371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644B599C"/>
    <w:multiLevelType w:val="hybridMultilevel"/>
    <w:tmpl w:val="59B855CA"/>
    <w:lvl w:ilvl="0" w:tplc="7500E9AE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66342E75"/>
    <w:multiLevelType w:val="hybridMultilevel"/>
    <w:tmpl w:val="150CF028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6A4B7F5A"/>
    <w:multiLevelType w:val="hybridMultilevel"/>
    <w:tmpl w:val="C846D50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6CF6754E"/>
    <w:multiLevelType w:val="hybridMultilevel"/>
    <w:tmpl w:val="122EB5F4"/>
    <w:lvl w:ilvl="0" w:tplc="B77EE8B6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6FB65738"/>
    <w:multiLevelType w:val="hybridMultilevel"/>
    <w:tmpl w:val="FAB23696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7283548E"/>
    <w:multiLevelType w:val="hybridMultilevel"/>
    <w:tmpl w:val="0748A4E0"/>
    <w:lvl w:ilvl="0" w:tplc="73D677E8">
      <w:start w:val="4"/>
      <w:numFmt w:val="bullet"/>
      <w:lvlText w:val="-"/>
      <w:lvlJc w:val="left"/>
      <w:pPr>
        <w:ind w:left="1042" w:hanging="400"/>
      </w:pPr>
      <w:rPr>
        <w:rFonts w:ascii="나눔바른고딕" w:eastAsia="나눔바른고딕" w:hAnsi="나눔바른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4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2" w:hanging="400"/>
      </w:pPr>
      <w:rPr>
        <w:rFonts w:ascii="Wingdings" w:hAnsi="Wingdings" w:hint="default"/>
      </w:rPr>
    </w:lvl>
  </w:abstractNum>
  <w:abstractNum w:abstractNumId="41" w15:restartNumberingAfterBreak="0">
    <w:nsid w:val="764F06BC"/>
    <w:multiLevelType w:val="hybridMultilevel"/>
    <w:tmpl w:val="8912D798"/>
    <w:lvl w:ilvl="0" w:tplc="446063DC">
      <w:start w:val="2"/>
      <w:numFmt w:val="bullet"/>
      <w:lvlText w:val="□"/>
      <w:lvlJc w:val="left"/>
      <w:pPr>
        <w:ind w:left="760" w:hanging="360"/>
      </w:pPr>
      <w:rPr>
        <w:rFonts w:ascii="나눔바른고딕" w:eastAsia="나눔바른고딕" w:hAnsi="나눔바른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11"/>
  </w:num>
  <w:num w:numId="12">
    <w:abstractNumId w:val="18"/>
  </w:num>
  <w:num w:numId="13">
    <w:abstractNumId w:val="32"/>
  </w:num>
  <w:num w:numId="14">
    <w:abstractNumId w:val="12"/>
  </w:num>
  <w:num w:numId="15">
    <w:abstractNumId w:val="35"/>
  </w:num>
  <w:num w:numId="16">
    <w:abstractNumId w:val="38"/>
  </w:num>
  <w:num w:numId="17">
    <w:abstractNumId w:val="24"/>
  </w:num>
  <w:num w:numId="18">
    <w:abstractNumId w:val="23"/>
  </w:num>
  <w:num w:numId="19">
    <w:abstractNumId w:val="17"/>
  </w:num>
  <w:num w:numId="20">
    <w:abstractNumId w:val="26"/>
  </w:num>
  <w:num w:numId="21">
    <w:abstractNumId w:val="34"/>
  </w:num>
  <w:num w:numId="22">
    <w:abstractNumId w:val="36"/>
  </w:num>
  <w:num w:numId="23">
    <w:abstractNumId w:val="33"/>
  </w:num>
  <w:num w:numId="24">
    <w:abstractNumId w:val="27"/>
  </w:num>
  <w:num w:numId="25">
    <w:abstractNumId w:val="25"/>
  </w:num>
  <w:num w:numId="26">
    <w:abstractNumId w:val="15"/>
  </w:num>
  <w:num w:numId="27">
    <w:abstractNumId w:val="39"/>
  </w:num>
  <w:num w:numId="28">
    <w:abstractNumId w:val="37"/>
  </w:num>
  <w:num w:numId="29">
    <w:abstractNumId w:val="31"/>
  </w:num>
  <w:num w:numId="30">
    <w:abstractNumId w:val="29"/>
  </w:num>
  <w:num w:numId="31">
    <w:abstractNumId w:val="19"/>
  </w:num>
  <w:num w:numId="32">
    <w:abstractNumId w:val="22"/>
  </w:num>
  <w:num w:numId="33">
    <w:abstractNumId w:val="21"/>
  </w:num>
  <w:num w:numId="34">
    <w:abstractNumId w:val="9"/>
  </w:num>
  <w:num w:numId="35">
    <w:abstractNumId w:val="13"/>
  </w:num>
  <w:num w:numId="36">
    <w:abstractNumId w:val="40"/>
  </w:num>
  <w:num w:numId="37">
    <w:abstractNumId w:val="20"/>
  </w:num>
  <w:num w:numId="38">
    <w:abstractNumId w:val="14"/>
  </w:num>
  <w:num w:numId="39">
    <w:abstractNumId w:val="28"/>
  </w:num>
  <w:num w:numId="40">
    <w:abstractNumId w:val="10"/>
  </w:num>
  <w:num w:numId="41">
    <w:abstractNumId w:val="3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63E"/>
    <w:rsid w:val="00001CD7"/>
    <w:rsid w:val="000123EE"/>
    <w:rsid w:val="000130BE"/>
    <w:rsid w:val="00014B6B"/>
    <w:rsid w:val="00037D34"/>
    <w:rsid w:val="00054898"/>
    <w:rsid w:val="000670F1"/>
    <w:rsid w:val="000705D9"/>
    <w:rsid w:val="00070FF7"/>
    <w:rsid w:val="00075F5B"/>
    <w:rsid w:val="00081BE1"/>
    <w:rsid w:val="00097556"/>
    <w:rsid w:val="000A0461"/>
    <w:rsid w:val="000A72D2"/>
    <w:rsid w:val="000C263F"/>
    <w:rsid w:val="000D4681"/>
    <w:rsid w:val="000D4C93"/>
    <w:rsid w:val="000E2FF5"/>
    <w:rsid w:val="000E55F7"/>
    <w:rsid w:val="000F0FB4"/>
    <w:rsid w:val="000F32FF"/>
    <w:rsid w:val="000F4C24"/>
    <w:rsid w:val="00104561"/>
    <w:rsid w:val="00110789"/>
    <w:rsid w:val="00110795"/>
    <w:rsid w:val="00114779"/>
    <w:rsid w:val="0011763E"/>
    <w:rsid w:val="001247E4"/>
    <w:rsid w:val="00127593"/>
    <w:rsid w:val="00152C6A"/>
    <w:rsid w:val="00166953"/>
    <w:rsid w:val="0017405D"/>
    <w:rsid w:val="00177E36"/>
    <w:rsid w:val="001844BF"/>
    <w:rsid w:val="00192D7B"/>
    <w:rsid w:val="001A0840"/>
    <w:rsid w:val="001A3F65"/>
    <w:rsid w:val="001B2FC5"/>
    <w:rsid w:val="001C5197"/>
    <w:rsid w:val="001C781A"/>
    <w:rsid w:val="001D2CE7"/>
    <w:rsid w:val="001E0386"/>
    <w:rsid w:val="001E4C89"/>
    <w:rsid w:val="001E7053"/>
    <w:rsid w:val="001E7FC6"/>
    <w:rsid w:val="001F172A"/>
    <w:rsid w:val="001F4A2C"/>
    <w:rsid w:val="002008E6"/>
    <w:rsid w:val="0021350B"/>
    <w:rsid w:val="00220ACF"/>
    <w:rsid w:val="0022270E"/>
    <w:rsid w:val="00227A69"/>
    <w:rsid w:val="00243D4F"/>
    <w:rsid w:val="002529D7"/>
    <w:rsid w:val="0025306B"/>
    <w:rsid w:val="00253B5B"/>
    <w:rsid w:val="002615AE"/>
    <w:rsid w:val="00265956"/>
    <w:rsid w:val="00281D44"/>
    <w:rsid w:val="0028443A"/>
    <w:rsid w:val="0028718C"/>
    <w:rsid w:val="00291299"/>
    <w:rsid w:val="00297B48"/>
    <w:rsid w:val="002A5FA9"/>
    <w:rsid w:val="002A71B2"/>
    <w:rsid w:val="002B7D33"/>
    <w:rsid w:val="002D2F8B"/>
    <w:rsid w:val="002D35F8"/>
    <w:rsid w:val="002F02F3"/>
    <w:rsid w:val="002F5305"/>
    <w:rsid w:val="00300C84"/>
    <w:rsid w:val="00314CE4"/>
    <w:rsid w:val="00322307"/>
    <w:rsid w:val="00323A01"/>
    <w:rsid w:val="00332284"/>
    <w:rsid w:val="00333643"/>
    <w:rsid w:val="00354BB6"/>
    <w:rsid w:val="00360E47"/>
    <w:rsid w:val="003657D1"/>
    <w:rsid w:val="00372B73"/>
    <w:rsid w:val="00376A7A"/>
    <w:rsid w:val="00381913"/>
    <w:rsid w:val="00394008"/>
    <w:rsid w:val="003977D8"/>
    <w:rsid w:val="003A3A77"/>
    <w:rsid w:val="003A55D4"/>
    <w:rsid w:val="003A6ED2"/>
    <w:rsid w:val="003B3D9E"/>
    <w:rsid w:val="003B7CAA"/>
    <w:rsid w:val="003C14B6"/>
    <w:rsid w:val="003C5128"/>
    <w:rsid w:val="003C519E"/>
    <w:rsid w:val="003D2CC1"/>
    <w:rsid w:val="003E148E"/>
    <w:rsid w:val="003E3DAF"/>
    <w:rsid w:val="003E55E8"/>
    <w:rsid w:val="003E7AF0"/>
    <w:rsid w:val="003E7D14"/>
    <w:rsid w:val="0040206B"/>
    <w:rsid w:val="00414100"/>
    <w:rsid w:val="00420F12"/>
    <w:rsid w:val="00442C00"/>
    <w:rsid w:val="00445159"/>
    <w:rsid w:val="00447EC5"/>
    <w:rsid w:val="004517CD"/>
    <w:rsid w:val="00464A2D"/>
    <w:rsid w:val="004673D5"/>
    <w:rsid w:val="004A1606"/>
    <w:rsid w:val="004A4E04"/>
    <w:rsid w:val="004A4EC9"/>
    <w:rsid w:val="004D18E9"/>
    <w:rsid w:val="004D66BD"/>
    <w:rsid w:val="004E1F3C"/>
    <w:rsid w:val="004F5307"/>
    <w:rsid w:val="004F5DF4"/>
    <w:rsid w:val="00515B6B"/>
    <w:rsid w:val="00517B2A"/>
    <w:rsid w:val="00523809"/>
    <w:rsid w:val="00536E5F"/>
    <w:rsid w:val="00537190"/>
    <w:rsid w:val="00542D93"/>
    <w:rsid w:val="00543B3A"/>
    <w:rsid w:val="005578C9"/>
    <w:rsid w:val="005650D2"/>
    <w:rsid w:val="00576DD3"/>
    <w:rsid w:val="005861AC"/>
    <w:rsid w:val="005A7118"/>
    <w:rsid w:val="005B75A1"/>
    <w:rsid w:val="005C4107"/>
    <w:rsid w:val="005C6440"/>
    <w:rsid w:val="005D5D64"/>
    <w:rsid w:val="005F5B52"/>
    <w:rsid w:val="006011D1"/>
    <w:rsid w:val="00601B31"/>
    <w:rsid w:val="00601C99"/>
    <w:rsid w:val="00625F1F"/>
    <w:rsid w:val="00626C0C"/>
    <w:rsid w:val="00640C5C"/>
    <w:rsid w:val="00644E04"/>
    <w:rsid w:val="00650599"/>
    <w:rsid w:val="00656BB2"/>
    <w:rsid w:val="00660669"/>
    <w:rsid w:val="00670C36"/>
    <w:rsid w:val="0067179C"/>
    <w:rsid w:val="00671DCE"/>
    <w:rsid w:val="0067237E"/>
    <w:rsid w:val="00676F2E"/>
    <w:rsid w:val="00692DE1"/>
    <w:rsid w:val="0069405B"/>
    <w:rsid w:val="006A2414"/>
    <w:rsid w:val="006C2E66"/>
    <w:rsid w:val="006D0C92"/>
    <w:rsid w:val="006D111D"/>
    <w:rsid w:val="006E4204"/>
    <w:rsid w:val="006F6EE6"/>
    <w:rsid w:val="006F7569"/>
    <w:rsid w:val="00704A31"/>
    <w:rsid w:val="00705237"/>
    <w:rsid w:val="00712752"/>
    <w:rsid w:val="007144BB"/>
    <w:rsid w:val="00716900"/>
    <w:rsid w:val="00723A1C"/>
    <w:rsid w:val="00735D6E"/>
    <w:rsid w:val="007369C9"/>
    <w:rsid w:val="00740E0B"/>
    <w:rsid w:val="00752448"/>
    <w:rsid w:val="00752CF3"/>
    <w:rsid w:val="00757DEA"/>
    <w:rsid w:val="00765AA7"/>
    <w:rsid w:val="00783BF4"/>
    <w:rsid w:val="00785BD2"/>
    <w:rsid w:val="00785FB8"/>
    <w:rsid w:val="007907FE"/>
    <w:rsid w:val="0079159C"/>
    <w:rsid w:val="00792077"/>
    <w:rsid w:val="00792D9D"/>
    <w:rsid w:val="00797243"/>
    <w:rsid w:val="007A1D43"/>
    <w:rsid w:val="007B19FD"/>
    <w:rsid w:val="007B256E"/>
    <w:rsid w:val="007B2882"/>
    <w:rsid w:val="007B6ECD"/>
    <w:rsid w:val="007C3C43"/>
    <w:rsid w:val="007C56B7"/>
    <w:rsid w:val="007C7BA6"/>
    <w:rsid w:val="007F0FE8"/>
    <w:rsid w:val="007F46F3"/>
    <w:rsid w:val="00807D96"/>
    <w:rsid w:val="00827C11"/>
    <w:rsid w:val="00840A77"/>
    <w:rsid w:val="008503A6"/>
    <w:rsid w:val="00863C6E"/>
    <w:rsid w:val="008804DB"/>
    <w:rsid w:val="00881765"/>
    <w:rsid w:val="0088478B"/>
    <w:rsid w:val="008869EF"/>
    <w:rsid w:val="008908D7"/>
    <w:rsid w:val="00895EC1"/>
    <w:rsid w:val="008A6CDE"/>
    <w:rsid w:val="008B4DB1"/>
    <w:rsid w:val="008B52DF"/>
    <w:rsid w:val="008C7AFC"/>
    <w:rsid w:val="008D6E8B"/>
    <w:rsid w:val="008E1CCF"/>
    <w:rsid w:val="008F2CA2"/>
    <w:rsid w:val="008F3AA0"/>
    <w:rsid w:val="008F6100"/>
    <w:rsid w:val="00900765"/>
    <w:rsid w:val="00900FC4"/>
    <w:rsid w:val="00902284"/>
    <w:rsid w:val="00903C8A"/>
    <w:rsid w:val="00915901"/>
    <w:rsid w:val="00922850"/>
    <w:rsid w:val="00923D05"/>
    <w:rsid w:val="009259FC"/>
    <w:rsid w:val="00925C3D"/>
    <w:rsid w:val="00933D1F"/>
    <w:rsid w:val="009376BF"/>
    <w:rsid w:val="00940E57"/>
    <w:rsid w:val="0094313D"/>
    <w:rsid w:val="00950612"/>
    <w:rsid w:val="00955ADA"/>
    <w:rsid w:val="009628E6"/>
    <w:rsid w:val="009779AA"/>
    <w:rsid w:val="00986C9D"/>
    <w:rsid w:val="00990AA5"/>
    <w:rsid w:val="0099462D"/>
    <w:rsid w:val="009C5B01"/>
    <w:rsid w:val="009D2D9C"/>
    <w:rsid w:val="009D34BA"/>
    <w:rsid w:val="009D6024"/>
    <w:rsid w:val="009E4785"/>
    <w:rsid w:val="009E610B"/>
    <w:rsid w:val="009E66E3"/>
    <w:rsid w:val="009F6FBE"/>
    <w:rsid w:val="00A04110"/>
    <w:rsid w:val="00A0476A"/>
    <w:rsid w:val="00A05EA0"/>
    <w:rsid w:val="00A07675"/>
    <w:rsid w:val="00A2242C"/>
    <w:rsid w:val="00A22D76"/>
    <w:rsid w:val="00A242A5"/>
    <w:rsid w:val="00A315D2"/>
    <w:rsid w:val="00A33011"/>
    <w:rsid w:val="00A34AED"/>
    <w:rsid w:val="00A43415"/>
    <w:rsid w:val="00A44111"/>
    <w:rsid w:val="00A51553"/>
    <w:rsid w:val="00A535EA"/>
    <w:rsid w:val="00A63E96"/>
    <w:rsid w:val="00A65302"/>
    <w:rsid w:val="00A7201C"/>
    <w:rsid w:val="00A75532"/>
    <w:rsid w:val="00A8502F"/>
    <w:rsid w:val="00A8654A"/>
    <w:rsid w:val="00A95559"/>
    <w:rsid w:val="00AA0E08"/>
    <w:rsid w:val="00AA6395"/>
    <w:rsid w:val="00AA6D0D"/>
    <w:rsid w:val="00AB19F8"/>
    <w:rsid w:val="00AB258A"/>
    <w:rsid w:val="00AB3962"/>
    <w:rsid w:val="00AB3C1F"/>
    <w:rsid w:val="00AB54AC"/>
    <w:rsid w:val="00AC2BA3"/>
    <w:rsid w:val="00AC49C9"/>
    <w:rsid w:val="00AD1537"/>
    <w:rsid w:val="00AD28E4"/>
    <w:rsid w:val="00AD772B"/>
    <w:rsid w:val="00AE0CCA"/>
    <w:rsid w:val="00AE5BC5"/>
    <w:rsid w:val="00AF573A"/>
    <w:rsid w:val="00B3593B"/>
    <w:rsid w:val="00B37C57"/>
    <w:rsid w:val="00B54316"/>
    <w:rsid w:val="00B65B09"/>
    <w:rsid w:val="00B66612"/>
    <w:rsid w:val="00B72940"/>
    <w:rsid w:val="00B86AFF"/>
    <w:rsid w:val="00BA6F12"/>
    <w:rsid w:val="00BB5CB8"/>
    <w:rsid w:val="00BC4BA4"/>
    <w:rsid w:val="00BC54C4"/>
    <w:rsid w:val="00BD0313"/>
    <w:rsid w:val="00BD14D4"/>
    <w:rsid w:val="00BE010F"/>
    <w:rsid w:val="00BE24E6"/>
    <w:rsid w:val="00C04A5C"/>
    <w:rsid w:val="00C0609C"/>
    <w:rsid w:val="00C11AD0"/>
    <w:rsid w:val="00C420C5"/>
    <w:rsid w:val="00C44408"/>
    <w:rsid w:val="00C46FE0"/>
    <w:rsid w:val="00C57DA7"/>
    <w:rsid w:val="00C645B9"/>
    <w:rsid w:val="00C658B1"/>
    <w:rsid w:val="00C70304"/>
    <w:rsid w:val="00C7337D"/>
    <w:rsid w:val="00C7575A"/>
    <w:rsid w:val="00C87F37"/>
    <w:rsid w:val="00C9070C"/>
    <w:rsid w:val="00C9449A"/>
    <w:rsid w:val="00C95648"/>
    <w:rsid w:val="00CB39F2"/>
    <w:rsid w:val="00CB62CD"/>
    <w:rsid w:val="00CD5089"/>
    <w:rsid w:val="00CE199F"/>
    <w:rsid w:val="00D10273"/>
    <w:rsid w:val="00D13B03"/>
    <w:rsid w:val="00D16020"/>
    <w:rsid w:val="00D16522"/>
    <w:rsid w:val="00D17CEA"/>
    <w:rsid w:val="00D4101E"/>
    <w:rsid w:val="00D45DF9"/>
    <w:rsid w:val="00D53673"/>
    <w:rsid w:val="00D61A3E"/>
    <w:rsid w:val="00D65151"/>
    <w:rsid w:val="00D65E2A"/>
    <w:rsid w:val="00D66C3B"/>
    <w:rsid w:val="00D73504"/>
    <w:rsid w:val="00D8391C"/>
    <w:rsid w:val="00D94087"/>
    <w:rsid w:val="00D96035"/>
    <w:rsid w:val="00D96C43"/>
    <w:rsid w:val="00DA55EB"/>
    <w:rsid w:val="00DB44E3"/>
    <w:rsid w:val="00DC01F8"/>
    <w:rsid w:val="00DD0BA5"/>
    <w:rsid w:val="00DD2AE3"/>
    <w:rsid w:val="00DD3DE7"/>
    <w:rsid w:val="00DD5D41"/>
    <w:rsid w:val="00DE67A9"/>
    <w:rsid w:val="00DF0912"/>
    <w:rsid w:val="00DF186C"/>
    <w:rsid w:val="00DF63C3"/>
    <w:rsid w:val="00E16D47"/>
    <w:rsid w:val="00E1741E"/>
    <w:rsid w:val="00E21D04"/>
    <w:rsid w:val="00E255F0"/>
    <w:rsid w:val="00E36ECA"/>
    <w:rsid w:val="00E55FAB"/>
    <w:rsid w:val="00E56800"/>
    <w:rsid w:val="00E57799"/>
    <w:rsid w:val="00E659BB"/>
    <w:rsid w:val="00E66FB7"/>
    <w:rsid w:val="00E76DCC"/>
    <w:rsid w:val="00E81D57"/>
    <w:rsid w:val="00E83987"/>
    <w:rsid w:val="00E93A72"/>
    <w:rsid w:val="00EB040A"/>
    <w:rsid w:val="00EB26B0"/>
    <w:rsid w:val="00EC0ABB"/>
    <w:rsid w:val="00ED53B6"/>
    <w:rsid w:val="00ED64AD"/>
    <w:rsid w:val="00EE27A6"/>
    <w:rsid w:val="00EE7D43"/>
    <w:rsid w:val="00EF4E98"/>
    <w:rsid w:val="00F0268B"/>
    <w:rsid w:val="00F05941"/>
    <w:rsid w:val="00F10DAE"/>
    <w:rsid w:val="00F132EF"/>
    <w:rsid w:val="00F14A69"/>
    <w:rsid w:val="00F14B19"/>
    <w:rsid w:val="00F211D4"/>
    <w:rsid w:val="00F23144"/>
    <w:rsid w:val="00F2660F"/>
    <w:rsid w:val="00F33D28"/>
    <w:rsid w:val="00F40C4E"/>
    <w:rsid w:val="00F47EFD"/>
    <w:rsid w:val="00F57193"/>
    <w:rsid w:val="00F60EC3"/>
    <w:rsid w:val="00F64802"/>
    <w:rsid w:val="00F66E00"/>
    <w:rsid w:val="00F7034F"/>
    <w:rsid w:val="00FA3CF7"/>
    <w:rsid w:val="00FA4C62"/>
    <w:rsid w:val="00FA6B21"/>
    <w:rsid w:val="00FD22BA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F85C00"/>
  <w15:docId w15:val="{8BD6F2AD-7739-4F12-8EF5-691859E7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92077"/>
    <w:pPr>
      <w:spacing w:after="0" w:line="240" w:lineRule="auto"/>
    </w:pPr>
    <w:rPr>
      <w:rFonts w:ascii="Gill Sans Infant Std" w:eastAsia="나눔바른고딕" w:hAnsi="Gill Sans Infant Std" w:cs="Times New Roman"/>
      <w:szCs w:val="20"/>
    </w:rPr>
  </w:style>
  <w:style w:type="paragraph" w:styleId="1">
    <w:name w:val="heading 1"/>
    <w:basedOn w:val="a1"/>
    <w:next w:val="a1"/>
    <w:link w:val="1Char"/>
    <w:uiPriority w:val="9"/>
    <w:qFormat/>
    <w:rsid w:val="001E7053"/>
    <w:pPr>
      <w:keepNext/>
      <w:keepLines/>
      <w:spacing w:before="240"/>
      <w:outlineLvl w:val="0"/>
    </w:pPr>
    <w:rPr>
      <w:rFonts w:asciiTheme="majorHAnsi" w:hAnsiTheme="majorHAnsi" w:cstheme="majorBidi"/>
      <w:b/>
      <w:color w:val="000000" w:themeColor="text1"/>
      <w:sz w:val="32"/>
      <w:szCs w:val="32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1E7053"/>
    <w:pPr>
      <w:keepNext/>
      <w:keepLines/>
      <w:spacing w:before="40"/>
      <w:outlineLvl w:val="1"/>
    </w:pPr>
    <w:rPr>
      <w:rFonts w:asciiTheme="majorHAnsi" w:hAnsiTheme="majorHAnsi" w:cstheme="majorBidi"/>
      <w:b/>
      <w:color w:val="DA291C" w:themeColor="background2"/>
      <w:sz w:val="26"/>
      <w:szCs w:val="26"/>
    </w:rPr>
  </w:style>
  <w:style w:type="paragraph" w:styleId="3">
    <w:name w:val="heading 3"/>
    <w:basedOn w:val="a1"/>
    <w:next w:val="a1"/>
    <w:link w:val="3Char"/>
    <w:uiPriority w:val="9"/>
    <w:semiHidden/>
    <w:unhideWhenUsed/>
    <w:qFormat/>
    <w:rsid w:val="001E7053"/>
    <w:pPr>
      <w:keepNext/>
      <w:keepLines/>
      <w:spacing w:before="40"/>
      <w:outlineLvl w:val="2"/>
    </w:pPr>
    <w:rPr>
      <w:rFonts w:asciiTheme="majorHAnsi" w:hAnsiTheme="majorHAnsi" w:cstheme="majorBidi"/>
      <w:b/>
      <w:color w:val="DA291C" w:themeColor="background2"/>
      <w:sz w:val="24"/>
      <w:szCs w:val="24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6F75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FFFFFF" w:themeColor="text2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6F756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FFFFFF" w:themeColor="text2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6F756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FFFFFF" w:themeColor="text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6612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2"/>
    <w:link w:val="a5"/>
    <w:uiPriority w:val="99"/>
    <w:semiHidden/>
    <w:rsid w:val="003E7AF0"/>
    <w:rPr>
      <w:rFonts w:ascii="Gill Sans Infant Std" w:eastAsia="Times New Roman" w:hAnsi="Gill Sans Infant Std" w:cs="Times New Roman"/>
      <w:szCs w:val="20"/>
    </w:rPr>
  </w:style>
  <w:style w:type="paragraph" w:styleId="a6">
    <w:name w:val="footer"/>
    <w:basedOn w:val="a1"/>
    <w:link w:val="Char0"/>
    <w:uiPriority w:val="99"/>
    <w:rsid w:val="00B66612"/>
    <w:pPr>
      <w:tabs>
        <w:tab w:val="center" w:pos="4513"/>
        <w:tab w:val="right" w:pos="9026"/>
      </w:tabs>
    </w:pPr>
    <w:rPr>
      <w:sz w:val="14"/>
    </w:rPr>
  </w:style>
  <w:style w:type="character" w:customStyle="1" w:styleId="Char0">
    <w:name w:val="바닥글 Char"/>
    <w:basedOn w:val="a2"/>
    <w:link w:val="a6"/>
    <w:uiPriority w:val="99"/>
    <w:rsid w:val="003E7AF0"/>
    <w:rPr>
      <w:rFonts w:ascii="Gill Sans Infant Std" w:eastAsia="Times New Roman" w:hAnsi="Gill Sans Infant Std" w:cs="Times New Roman"/>
      <w:sz w:val="14"/>
      <w:szCs w:val="20"/>
    </w:rPr>
  </w:style>
  <w:style w:type="character" w:styleId="a7">
    <w:name w:val="Hyperlink"/>
    <w:semiHidden/>
    <w:rsid w:val="004517CD"/>
    <w:rPr>
      <w:color w:val="DA291C" w:themeColor="accent1"/>
      <w:u w:val="single"/>
    </w:rPr>
  </w:style>
  <w:style w:type="table" w:styleId="a8">
    <w:name w:val="Table Grid"/>
    <w:basedOn w:val="a3"/>
    <w:uiPriority w:val="59"/>
    <w:rsid w:val="00B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1"/>
    <w:link w:val="Char1"/>
    <w:uiPriority w:val="99"/>
    <w:semiHidden/>
    <w:unhideWhenUsed/>
    <w:rsid w:val="00BB5CB8"/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2"/>
    <w:link w:val="a9"/>
    <w:uiPriority w:val="99"/>
    <w:semiHidden/>
    <w:rsid w:val="00BB5CB8"/>
    <w:rPr>
      <w:rFonts w:ascii="Segoe UI" w:eastAsia="Times New Roman" w:hAnsi="Segoe UI" w:cs="Segoe UI"/>
      <w:sz w:val="18"/>
      <w:szCs w:val="18"/>
    </w:rPr>
  </w:style>
  <w:style w:type="character" w:customStyle="1" w:styleId="1Char">
    <w:name w:val="제목 1 Char"/>
    <w:basedOn w:val="a2"/>
    <w:link w:val="1"/>
    <w:uiPriority w:val="9"/>
    <w:rsid w:val="001E7053"/>
    <w:rPr>
      <w:rFonts w:asciiTheme="majorHAnsi" w:eastAsia="나눔바른고딕" w:hAnsiTheme="majorHAnsi" w:cstheme="majorBidi"/>
      <w:b/>
      <w:color w:val="000000" w:themeColor="text1"/>
      <w:sz w:val="32"/>
      <w:szCs w:val="32"/>
    </w:rPr>
  </w:style>
  <w:style w:type="character" w:customStyle="1" w:styleId="2Char">
    <w:name w:val="제목 2 Char"/>
    <w:basedOn w:val="a2"/>
    <w:link w:val="21"/>
    <w:uiPriority w:val="9"/>
    <w:rsid w:val="001E7053"/>
    <w:rPr>
      <w:rFonts w:asciiTheme="majorHAnsi" w:eastAsia="나눔바른고딕" w:hAnsiTheme="majorHAnsi" w:cstheme="majorBidi"/>
      <w:b/>
      <w:color w:val="DA291C" w:themeColor="background2"/>
      <w:sz w:val="26"/>
      <w:szCs w:val="26"/>
    </w:rPr>
  </w:style>
  <w:style w:type="character" w:customStyle="1" w:styleId="3Char">
    <w:name w:val="제목 3 Char"/>
    <w:basedOn w:val="a2"/>
    <w:link w:val="3"/>
    <w:uiPriority w:val="9"/>
    <w:semiHidden/>
    <w:rsid w:val="001E7053"/>
    <w:rPr>
      <w:rFonts w:asciiTheme="majorHAnsi" w:eastAsia="나눔바른고딕" w:hAnsiTheme="majorHAnsi" w:cstheme="majorBidi"/>
      <w:b/>
      <w:color w:val="DA291C" w:themeColor="background2"/>
      <w:sz w:val="24"/>
      <w:szCs w:val="24"/>
    </w:rPr>
  </w:style>
  <w:style w:type="character" w:customStyle="1" w:styleId="4Char">
    <w:name w:val="제목 4 Char"/>
    <w:basedOn w:val="a2"/>
    <w:link w:val="4"/>
    <w:uiPriority w:val="9"/>
    <w:semiHidden/>
    <w:rsid w:val="006F7569"/>
    <w:rPr>
      <w:rFonts w:asciiTheme="majorHAnsi" w:eastAsiaTheme="majorEastAsia" w:hAnsiTheme="majorHAnsi" w:cstheme="majorBidi"/>
      <w:i/>
      <w:iCs/>
      <w:color w:val="FFFFFF" w:themeColor="text2"/>
      <w:szCs w:val="20"/>
    </w:rPr>
  </w:style>
  <w:style w:type="character" w:customStyle="1" w:styleId="5Char">
    <w:name w:val="제목 5 Char"/>
    <w:basedOn w:val="a2"/>
    <w:link w:val="5"/>
    <w:uiPriority w:val="9"/>
    <w:semiHidden/>
    <w:rsid w:val="006F7569"/>
    <w:rPr>
      <w:rFonts w:asciiTheme="majorHAnsi" w:eastAsiaTheme="majorEastAsia" w:hAnsiTheme="majorHAnsi" w:cstheme="majorBidi"/>
      <w:color w:val="FFFFFF" w:themeColor="text2"/>
      <w:szCs w:val="20"/>
    </w:rPr>
  </w:style>
  <w:style w:type="paragraph" w:styleId="a0">
    <w:name w:val="List Bullet"/>
    <w:basedOn w:val="a1"/>
    <w:uiPriority w:val="99"/>
    <w:unhideWhenUsed/>
    <w:qFormat/>
    <w:rsid w:val="0099462D"/>
    <w:pPr>
      <w:numPr>
        <w:numId w:val="1"/>
      </w:numPr>
      <w:ind w:left="284" w:hanging="284"/>
      <w:contextualSpacing/>
    </w:pPr>
  </w:style>
  <w:style w:type="paragraph" w:styleId="20">
    <w:name w:val="List Bullet 2"/>
    <w:basedOn w:val="a1"/>
    <w:uiPriority w:val="99"/>
    <w:unhideWhenUsed/>
    <w:qFormat/>
    <w:rsid w:val="006F7569"/>
    <w:pPr>
      <w:numPr>
        <w:numId w:val="2"/>
      </w:numPr>
      <w:ind w:left="568" w:hanging="284"/>
      <w:contextualSpacing/>
    </w:pPr>
  </w:style>
  <w:style w:type="paragraph" w:styleId="a">
    <w:name w:val="List Number"/>
    <w:basedOn w:val="a1"/>
    <w:uiPriority w:val="99"/>
    <w:unhideWhenUsed/>
    <w:qFormat/>
    <w:rsid w:val="0099462D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unhideWhenUsed/>
    <w:qFormat/>
    <w:rsid w:val="006F7569"/>
    <w:pPr>
      <w:numPr>
        <w:numId w:val="7"/>
      </w:numPr>
      <w:ind w:left="568" w:hanging="284"/>
      <w:contextualSpacing/>
    </w:pPr>
  </w:style>
  <w:style w:type="character" w:customStyle="1" w:styleId="6Char">
    <w:name w:val="제목 6 Char"/>
    <w:basedOn w:val="a2"/>
    <w:link w:val="6"/>
    <w:uiPriority w:val="9"/>
    <w:semiHidden/>
    <w:rsid w:val="006F7569"/>
    <w:rPr>
      <w:rFonts w:asciiTheme="majorHAnsi" w:eastAsiaTheme="majorEastAsia" w:hAnsiTheme="majorHAnsi" w:cstheme="majorBidi"/>
      <w:color w:val="FFFFFF" w:themeColor="text2"/>
      <w:szCs w:val="20"/>
    </w:rPr>
  </w:style>
  <w:style w:type="paragraph" w:customStyle="1" w:styleId="PageNumber1">
    <w:name w:val="Page Number1"/>
    <w:basedOn w:val="a1"/>
    <w:semiHidden/>
    <w:rsid w:val="000F4C24"/>
    <w:pPr>
      <w:ind w:left="170"/>
    </w:pPr>
  </w:style>
  <w:style w:type="paragraph" w:customStyle="1" w:styleId="aa">
    <w:name w:val="바탕글"/>
    <w:basedOn w:val="a1"/>
    <w:rsid w:val="0028443A"/>
    <w:pPr>
      <w:snapToGrid w:val="0"/>
      <w:spacing w:after="200" w:line="384" w:lineRule="auto"/>
      <w:jc w:val="both"/>
    </w:pPr>
    <w:rPr>
      <w:rFonts w:ascii="바탕" w:eastAsia="바탕" w:hAnsi="바탕" w:cs="굴림"/>
      <w:color w:val="000000"/>
      <w:sz w:val="18"/>
      <w:lang w:val="en-US" w:eastAsia="ko-KR"/>
    </w:rPr>
  </w:style>
  <w:style w:type="paragraph" w:styleId="ab">
    <w:name w:val="Date"/>
    <w:basedOn w:val="a1"/>
    <w:next w:val="a1"/>
    <w:link w:val="Char2"/>
    <w:uiPriority w:val="99"/>
    <w:semiHidden/>
    <w:unhideWhenUsed/>
    <w:rsid w:val="00A43415"/>
  </w:style>
  <w:style w:type="character" w:customStyle="1" w:styleId="Char2">
    <w:name w:val="날짜 Char"/>
    <w:basedOn w:val="a2"/>
    <w:link w:val="ab"/>
    <w:uiPriority w:val="99"/>
    <w:semiHidden/>
    <w:rsid w:val="00A43415"/>
    <w:rPr>
      <w:rFonts w:ascii="Gill Sans Infant Std" w:eastAsia="나눔바른고딕" w:hAnsi="Gill Sans Infant Std" w:cs="Times New Roman"/>
      <w:szCs w:val="20"/>
    </w:rPr>
  </w:style>
  <w:style w:type="paragraph" w:customStyle="1" w:styleId="xl116">
    <w:name w:val="xl116"/>
    <w:basedOn w:val="a1"/>
    <w:rsid w:val="000670F1"/>
    <w:pPr>
      <w:widowControl w:val="0"/>
      <w:autoSpaceDE w:val="0"/>
      <w:autoSpaceDN w:val="0"/>
      <w:textAlignment w:val="center"/>
    </w:pPr>
    <w:rPr>
      <w:rFonts w:ascii="맑은 고딕" w:eastAsia="굴림" w:hAnsi="굴림" w:cs="굴림"/>
      <w:b/>
      <w:bCs/>
      <w:color w:val="000000"/>
      <w:sz w:val="28"/>
      <w:szCs w:val="28"/>
      <w:lang w:val="en-US" w:eastAsia="ko-KR"/>
    </w:rPr>
  </w:style>
  <w:style w:type="paragraph" w:customStyle="1" w:styleId="xl101">
    <w:name w:val="xl101"/>
    <w:basedOn w:val="a1"/>
    <w:rsid w:val="000670F1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b/>
      <w:bCs/>
      <w:color w:val="000000"/>
      <w:szCs w:val="22"/>
      <w:lang w:val="en-US" w:eastAsia="ko-KR"/>
    </w:rPr>
  </w:style>
  <w:style w:type="paragraph" w:customStyle="1" w:styleId="xl87">
    <w:name w:val="xl87"/>
    <w:basedOn w:val="a1"/>
    <w:rsid w:val="000670F1"/>
    <w:pPr>
      <w:widowControl w:val="0"/>
      <w:wordWrap w:val="0"/>
      <w:autoSpaceDE w:val="0"/>
      <w:autoSpaceDN w:val="0"/>
      <w:spacing w:line="384" w:lineRule="auto"/>
      <w:jc w:val="center"/>
      <w:textAlignment w:val="baseline"/>
    </w:pPr>
    <w:rPr>
      <w:rFonts w:ascii="한컴바탕" w:eastAsia="굴림" w:hAnsi="굴림" w:cs="굴림"/>
      <w:color w:val="000000"/>
      <w:sz w:val="28"/>
      <w:szCs w:val="28"/>
      <w:lang w:val="en-US" w:eastAsia="ko-KR"/>
    </w:rPr>
  </w:style>
  <w:style w:type="paragraph" w:customStyle="1" w:styleId="xl103">
    <w:name w:val="xl103"/>
    <w:basedOn w:val="a1"/>
    <w:rsid w:val="000670F1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b/>
      <w:bCs/>
      <w:color w:val="000000"/>
      <w:szCs w:val="22"/>
      <w:lang w:val="en-US" w:eastAsia="ko-KR"/>
    </w:rPr>
  </w:style>
  <w:style w:type="paragraph" w:customStyle="1" w:styleId="xl104">
    <w:name w:val="xl104"/>
    <w:basedOn w:val="a1"/>
    <w:rsid w:val="000670F1"/>
    <w:pPr>
      <w:widowControl w:val="0"/>
      <w:wordWrap w:val="0"/>
      <w:autoSpaceDE w:val="0"/>
      <w:autoSpaceDN w:val="0"/>
      <w:spacing w:line="384" w:lineRule="auto"/>
      <w:jc w:val="center"/>
      <w:textAlignment w:val="baseline"/>
    </w:pPr>
    <w:rPr>
      <w:rFonts w:ascii="한컴바탕" w:eastAsia="굴림" w:hAnsi="굴림" w:cs="굴림"/>
      <w:color w:val="000000"/>
      <w:sz w:val="28"/>
      <w:szCs w:val="28"/>
      <w:lang w:val="en-US" w:eastAsia="ko-KR"/>
    </w:rPr>
  </w:style>
  <w:style w:type="paragraph" w:customStyle="1" w:styleId="xl122">
    <w:name w:val="xl122"/>
    <w:basedOn w:val="a1"/>
    <w:rsid w:val="000670F1"/>
    <w:pPr>
      <w:widowControl w:val="0"/>
      <w:autoSpaceDE w:val="0"/>
      <w:autoSpaceDN w:val="0"/>
      <w:textAlignment w:val="center"/>
    </w:pPr>
    <w:rPr>
      <w:rFonts w:ascii="맑은 고딕" w:eastAsia="굴림" w:hAnsi="굴림" w:cs="굴림"/>
      <w:b/>
      <w:bCs/>
      <w:color w:val="000000"/>
      <w:sz w:val="18"/>
      <w:szCs w:val="18"/>
      <w:lang w:val="en-US" w:eastAsia="ko-KR"/>
    </w:rPr>
  </w:style>
  <w:style w:type="paragraph" w:customStyle="1" w:styleId="xl112">
    <w:name w:val="xl112"/>
    <w:basedOn w:val="a1"/>
    <w:rsid w:val="000670F1"/>
    <w:pPr>
      <w:widowControl w:val="0"/>
      <w:autoSpaceDE w:val="0"/>
      <w:autoSpaceDN w:val="0"/>
      <w:jc w:val="both"/>
      <w:textAlignment w:val="center"/>
    </w:pPr>
    <w:rPr>
      <w:rFonts w:ascii="맑은 고딕" w:eastAsia="굴림" w:hAnsi="굴림" w:cs="굴림"/>
      <w:color w:val="000000"/>
      <w:szCs w:val="22"/>
      <w:lang w:val="en-US" w:eastAsia="ko-KR"/>
    </w:rPr>
  </w:style>
  <w:style w:type="paragraph" w:customStyle="1" w:styleId="xl93">
    <w:name w:val="xl93"/>
    <w:basedOn w:val="a1"/>
    <w:rsid w:val="000670F1"/>
    <w:pPr>
      <w:widowControl w:val="0"/>
      <w:autoSpaceDE w:val="0"/>
      <w:autoSpaceDN w:val="0"/>
      <w:textAlignment w:val="center"/>
    </w:pPr>
    <w:rPr>
      <w:rFonts w:ascii="맑은 고딕" w:eastAsia="굴림" w:hAnsi="굴림" w:cs="굴림"/>
      <w:color w:val="000000"/>
      <w:szCs w:val="22"/>
      <w:lang w:val="en-US" w:eastAsia="ko-KR"/>
    </w:rPr>
  </w:style>
  <w:style w:type="paragraph" w:customStyle="1" w:styleId="xl95">
    <w:name w:val="xl95"/>
    <w:basedOn w:val="a1"/>
    <w:rsid w:val="000670F1"/>
    <w:pPr>
      <w:widowControl w:val="0"/>
      <w:autoSpaceDE w:val="0"/>
      <w:autoSpaceDN w:val="0"/>
      <w:textAlignment w:val="center"/>
    </w:pPr>
    <w:rPr>
      <w:rFonts w:ascii="맑은 고딕" w:eastAsia="굴림" w:hAnsi="굴림" w:cs="굴림"/>
      <w:color w:val="000000"/>
      <w:sz w:val="18"/>
      <w:szCs w:val="18"/>
      <w:lang w:val="en-US" w:eastAsia="ko-KR"/>
    </w:rPr>
  </w:style>
  <w:style w:type="paragraph" w:customStyle="1" w:styleId="xl111">
    <w:name w:val="xl111"/>
    <w:basedOn w:val="a1"/>
    <w:rsid w:val="000670F1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b/>
      <w:bCs/>
      <w:color w:val="000000"/>
      <w:szCs w:val="22"/>
      <w:lang w:val="en-US" w:eastAsia="ko-KR"/>
    </w:rPr>
  </w:style>
  <w:style w:type="paragraph" w:customStyle="1" w:styleId="xl86">
    <w:name w:val="xl86"/>
    <w:basedOn w:val="a1"/>
    <w:rsid w:val="000670F1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color w:val="000000"/>
      <w:sz w:val="28"/>
      <w:szCs w:val="28"/>
      <w:lang w:val="en-US" w:eastAsia="ko-KR"/>
    </w:rPr>
  </w:style>
  <w:style w:type="paragraph" w:customStyle="1" w:styleId="xl94">
    <w:name w:val="xl94"/>
    <w:basedOn w:val="a1"/>
    <w:rsid w:val="000670F1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b/>
      <w:bCs/>
      <w:color w:val="000000"/>
      <w:szCs w:val="22"/>
      <w:lang w:val="en-US" w:eastAsia="ko-KR"/>
    </w:rPr>
  </w:style>
  <w:style w:type="paragraph" w:customStyle="1" w:styleId="xl84">
    <w:name w:val="xl84"/>
    <w:basedOn w:val="a1"/>
    <w:rsid w:val="000670F1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b/>
      <w:bCs/>
      <w:color w:val="000000"/>
      <w:szCs w:val="22"/>
      <w:lang w:val="en-US" w:eastAsia="ko-KR"/>
    </w:rPr>
  </w:style>
  <w:style w:type="paragraph" w:customStyle="1" w:styleId="xl85">
    <w:name w:val="xl85"/>
    <w:basedOn w:val="a1"/>
    <w:rsid w:val="000670F1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color w:val="000000"/>
      <w:sz w:val="28"/>
      <w:szCs w:val="28"/>
      <w:lang w:val="en-US" w:eastAsia="ko-KR"/>
    </w:rPr>
  </w:style>
  <w:style w:type="paragraph" w:customStyle="1" w:styleId="xl125">
    <w:name w:val="xl125"/>
    <w:basedOn w:val="a1"/>
    <w:rsid w:val="000670F1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b/>
      <w:bCs/>
      <w:color w:val="000000"/>
      <w:szCs w:val="22"/>
      <w:lang w:val="en-US" w:eastAsia="ko-KR"/>
    </w:rPr>
  </w:style>
  <w:style w:type="paragraph" w:customStyle="1" w:styleId="xl109">
    <w:name w:val="xl109"/>
    <w:basedOn w:val="a1"/>
    <w:rsid w:val="000670F1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b/>
      <w:bCs/>
      <w:color w:val="000000"/>
      <w:sz w:val="28"/>
      <w:szCs w:val="28"/>
      <w:lang w:val="en-US" w:eastAsia="ko-KR"/>
    </w:rPr>
  </w:style>
  <w:style w:type="paragraph" w:customStyle="1" w:styleId="xl100">
    <w:name w:val="xl100"/>
    <w:basedOn w:val="a1"/>
    <w:rsid w:val="000670F1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color w:val="000000"/>
      <w:szCs w:val="22"/>
      <w:lang w:val="en-US" w:eastAsia="ko-KR"/>
    </w:rPr>
  </w:style>
  <w:style w:type="paragraph" w:styleId="ac">
    <w:name w:val="List Paragraph"/>
    <w:basedOn w:val="a1"/>
    <w:uiPriority w:val="34"/>
    <w:qFormat/>
    <w:rsid w:val="00037D34"/>
    <w:pPr>
      <w:ind w:leftChars="400" w:left="800"/>
    </w:pPr>
  </w:style>
  <w:style w:type="paragraph" w:styleId="ad">
    <w:name w:val="Normal (Web)"/>
    <w:basedOn w:val="a1"/>
    <w:uiPriority w:val="99"/>
    <w:unhideWhenUsed/>
    <w:rsid w:val="00712752"/>
    <w:rPr>
      <w:rFonts w:ascii="Times New Roman" w:hAnsi="Times New Roman"/>
      <w:sz w:val="24"/>
      <w:szCs w:val="24"/>
    </w:rPr>
  </w:style>
  <w:style w:type="table" w:customStyle="1" w:styleId="10">
    <w:name w:val="표 구분선1"/>
    <w:basedOn w:val="a3"/>
    <w:next w:val="a8"/>
    <w:uiPriority w:val="39"/>
    <w:rsid w:val="00712752"/>
    <w:pPr>
      <w:spacing w:after="0" w:line="240" w:lineRule="auto"/>
      <w:jc w:val="both"/>
    </w:pPr>
    <w:rPr>
      <w:kern w:val="2"/>
      <w:sz w:val="2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5B75A1"/>
    <w:pPr>
      <w:widowControl w:val="0"/>
      <w:wordWrap w:val="0"/>
      <w:autoSpaceDE w:val="0"/>
      <w:autoSpaceDN w:val="0"/>
      <w:spacing w:after="0" w:line="240" w:lineRule="auto"/>
      <w:jc w:val="both"/>
    </w:pPr>
    <w:rPr>
      <w:kern w:val="2"/>
      <w:sz w:val="20"/>
      <w:lang w:val="en-US" w:eastAsia="ko-KR"/>
    </w:rPr>
  </w:style>
  <w:style w:type="character" w:styleId="af">
    <w:name w:val="FollowedHyperlink"/>
    <w:basedOn w:val="a2"/>
    <w:uiPriority w:val="99"/>
    <w:semiHidden/>
    <w:unhideWhenUsed/>
    <w:rsid w:val="00BD0313"/>
    <w:rPr>
      <w:color w:val="761706" w:themeColor="followedHyperlink"/>
      <w:u w:val="single"/>
    </w:rPr>
  </w:style>
  <w:style w:type="paragraph" w:customStyle="1" w:styleId="Default">
    <w:name w:val="Default"/>
    <w:rsid w:val="00AD772B"/>
    <w:pPr>
      <w:widowControl w:val="0"/>
      <w:autoSpaceDE w:val="0"/>
      <w:autoSpaceDN w:val="0"/>
      <w:adjustRightInd w:val="0"/>
      <w:spacing w:after="0" w:line="240" w:lineRule="auto"/>
    </w:pPr>
    <w:rPr>
      <w:rFonts w:ascii="R샶爀.　쳞　." w:eastAsia="R샶爀.　쳞　." w:cs="R샶爀.　쳞　."/>
      <w:color w:val="000000"/>
      <w:sz w:val="24"/>
      <w:szCs w:val="24"/>
      <w:lang w:val="en-US"/>
    </w:rPr>
  </w:style>
  <w:style w:type="paragraph" w:customStyle="1" w:styleId="Pa6">
    <w:name w:val="Pa6"/>
    <w:basedOn w:val="Default"/>
    <w:next w:val="Default"/>
    <w:uiPriority w:val="99"/>
    <w:rsid w:val="00AD772B"/>
    <w:pPr>
      <w:spacing w:line="201" w:lineRule="atLeast"/>
    </w:pPr>
    <w:rPr>
      <w:rFonts w:cstheme="minorBidi"/>
      <w:color w:val="auto"/>
    </w:rPr>
  </w:style>
  <w:style w:type="character" w:customStyle="1" w:styleId="A30">
    <w:name w:val="A3"/>
    <w:uiPriority w:val="99"/>
    <w:rsid w:val="00AD772B"/>
    <w:rPr>
      <w:rFonts w:cs="R샶爀.　쳞　.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7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7333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raham\AppData\Local\Microsoft\Windows\Temporary%20Internet%20Files\Content.Outlook\9A1YSHTU\STC-blanktemplate.dotx" TargetMode="External"/></Relationships>
</file>

<file path=word/theme/theme1.xml><?xml version="1.0" encoding="utf-8"?>
<a:theme xmlns:a="http://schemas.openxmlformats.org/drawingml/2006/main" name="Office Theme">
  <a:themeElements>
    <a:clrScheme name="Save the Children colour theme">
      <a:dk1>
        <a:sysClr val="windowText" lastClr="000000"/>
      </a:dk1>
      <a:lt1>
        <a:srgbClr val="FFFFFF"/>
      </a:lt1>
      <a:dk2>
        <a:srgbClr val="FFFFFF"/>
      </a:dk2>
      <a:lt2>
        <a:srgbClr val="DA291C"/>
      </a:lt2>
      <a:accent1>
        <a:srgbClr val="DA291C"/>
      </a:accent1>
      <a:accent2>
        <a:srgbClr val="D1CCBD"/>
      </a:accent2>
      <a:accent3>
        <a:srgbClr val="9A3324"/>
      </a:accent3>
      <a:accent4>
        <a:srgbClr val="FF4C02"/>
      </a:accent4>
      <a:accent5>
        <a:srgbClr val="F2A900"/>
      </a:accent5>
      <a:accent6>
        <a:srgbClr val="009CA6"/>
      </a:accent6>
      <a:hlink>
        <a:srgbClr val="DA291C"/>
      </a:hlink>
      <a:folHlink>
        <a:srgbClr val="761706"/>
      </a:folHlink>
    </a:clrScheme>
    <a:fontScheme name="Save the Children font theme">
      <a:majorFont>
        <a:latin typeface="Gill Sans Infant Std"/>
        <a:ea typeface=""/>
        <a:cs typeface=""/>
      </a:majorFont>
      <a:minorFont>
        <a:latin typeface="Gill Sans Infant St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46DBBBD2D0C4286DF22F1DA1F650F" ma:contentTypeVersion="1" ma:contentTypeDescription="Create a new document." ma:contentTypeScope="" ma:versionID="f2a5b14710f993a204aaa32e04058de0">
  <xsd:schema xmlns:xsd="http://www.w3.org/2001/XMLSchema" xmlns:xs="http://www.w3.org/2001/XMLSchema" xmlns:p="http://schemas.microsoft.com/office/2006/metadata/properties" xmlns:ns2="f271e05d-d410-45bb-87dd-b2ae6a154541" targetNamespace="http://schemas.microsoft.com/office/2006/metadata/properties" ma:root="true" ma:fieldsID="5778e0ffd54aef1001b4a6dcfbf85c88" ns2:_="">
    <xsd:import namespace="f271e05d-d410-45bb-87dd-b2ae6a154541"/>
    <xsd:element name="properties">
      <xsd:complexType>
        <xsd:sequence>
          <xsd:element name="documentManagement">
            <xsd:complexType>
              <xsd:all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1e05d-d410-45bb-87dd-b2ae6a154541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f271e05d-d410-45bb-87dd-b2ae6a1545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02C4F-7117-4A78-AA2D-F6EC2CA2F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1e05d-d410-45bb-87dd-b2ae6a154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4A61A5-1B39-405C-80BA-9D742D8ACABE}">
  <ds:schemaRefs>
    <ds:schemaRef ds:uri="http://schemas.microsoft.com/office/2006/metadata/properties"/>
    <ds:schemaRef ds:uri="http://schemas.microsoft.com/office/infopath/2007/PartnerControls"/>
    <ds:schemaRef ds:uri="f271e05d-d410-45bb-87dd-b2ae6a154541"/>
  </ds:schemaRefs>
</ds:datastoreItem>
</file>

<file path=customXml/itemProps3.xml><?xml version="1.0" encoding="utf-8"?>
<ds:datastoreItem xmlns:ds="http://schemas.openxmlformats.org/officeDocument/2006/customXml" ds:itemID="{E60D3E1D-34AC-41B7-AD9D-D6CE124C57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1708B1-3F1E-4671-9E00-E9A932FFF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STC-blanktemplate.dotx</Template>
  <TotalTime>25</TotalTime>
  <Pages>3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Save the Children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유희정</dc:creator>
  <cp:keywords/>
  <dc:description/>
  <cp:lastModifiedBy>User</cp:lastModifiedBy>
  <cp:revision>7</cp:revision>
  <cp:lastPrinted>2017-12-08T07:26:00Z</cp:lastPrinted>
  <dcterms:created xsi:type="dcterms:W3CDTF">2022-12-20T02:28:00Z</dcterms:created>
  <dcterms:modified xsi:type="dcterms:W3CDTF">2023-02-07T01:45:00Z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0x01010057446DBBBD2D0C4286DF22F1DA1F650F</vt:lpwstr>
  </property>
</Properties>
</file>